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page" w:tblpX="1520" w:tblpY="3785"/>
        <w:tblW w:w="0" w:type="auto"/>
        <w:tblCellMar>
          <w:left w:w="70" w:type="dxa"/>
          <w:right w:w="70" w:type="dxa"/>
        </w:tblCellMar>
        <w:tblLook w:val="0000"/>
      </w:tblPr>
      <w:tblGrid>
        <w:gridCol w:w="1764"/>
        <w:gridCol w:w="1705"/>
        <w:gridCol w:w="1635"/>
      </w:tblGrid>
      <w:tr w:rsidR="004B1781" w:rsidRPr="00314031">
        <w:tc>
          <w:tcPr>
            <w:tcW w:w="1764" w:type="dxa"/>
          </w:tcPr>
          <w:p w:rsidR="004B1781" w:rsidRPr="00314031" w:rsidRDefault="00D61A6D" w:rsidP="00813975">
            <w:pPr>
              <w:widowControl w:val="0"/>
              <w:tabs>
                <w:tab w:val="left" w:pos="7938"/>
              </w:tabs>
              <w:autoSpaceDE w:val="0"/>
              <w:autoSpaceDN w:val="0"/>
              <w:adjustRightInd w:val="0"/>
              <w:ind w:left="-217" w:right="339"/>
              <w:rPr>
                <w:rStyle w:val="HEROFlietext"/>
                <w:rFonts w:ascii="Times NR MT" w:eastAsiaTheme="minorEastAsia" w:hAnsi="Times NR MT" w:cstheme="minorBidi"/>
                <w:szCs w:val="24"/>
              </w:rPr>
            </w:pPr>
            <w:r>
              <w:rPr>
                <w:rStyle w:val="HEROFlietext"/>
                <w:rFonts w:ascii="Univers LT 57 Condensed" w:hAnsi="Univers LT 57 Condensed"/>
                <w:sz w:val="22"/>
              </w:rPr>
              <w:t xml:space="preserve">   1 </w:t>
            </w:r>
            <w:proofErr w:type="spellStart"/>
            <w:r w:rsidR="00813975">
              <w:rPr>
                <w:rStyle w:val="HEROFlietext"/>
                <w:rFonts w:ascii="Univers LT 57 Condensed" w:hAnsi="Univers LT 57 Condensed"/>
                <w:sz w:val="22"/>
              </w:rPr>
              <w:t>of</w:t>
            </w:r>
            <w:proofErr w:type="spellEnd"/>
            <w:r w:rsidR="004B1781" w:rsidRPr="00314031">
              <w:rPr>
                <w:rStyle w:val="HEROFlietext"/>
                <w:rFonts w:ascii="Univers LT 57 Condensed" w:hAnsi="Univers LT 57 Condensed"/>
                <w:sz w:val="22"/>
              </w:rPr>
              <w:t xml:space="preserve"> </w:t>
            </w:r>
            <w:r w:rsidR="004D5D05">
              <w:rPr>
                <w:rStyle w:val="HEROFlietext"/>
                <w:rFonts w:ascii="Univers LT 57 Condensed" w:hAnsi="Univers LT 57 Condensed"/>
                <w:sz w:val="22"/>
              </w:rPr>
              <w:t>4</w:t>
            </w:r>
          </w:p>
        </w:tc>
        <w:tc>
          <w:tcPr>
            <w:tcW w:w="1705" w:type="dxa"/>
          </w:tcPr>
          <w:p w:rsidR="004B1781" w:rsidRPr="00314031" w:rsidRDefault="004D5D05" w:rsidP="0049244D">
            <w:pPr>
              <w:widowControl w:val="0"/>
              <w:tabs>
                <w:tab w:val="left" w:pos="7938"/>
              </w:tabs>
              <w:autoSpaceDE w:val="0"/>
              <w:autoSpaceDN w:val="0"/>
              <w:adjustRightInd w:val="0"/>
              <w:ind w:left="-61" w:right="339"/>
              <w:rPr>
                <w:rStyle w:val="HEROFlietext"/>
              </w:rPr>
            </w:pPr>
            <w:r>
              <w:rPr>
                <w:rStyle w:val="HEROFlietext"/>
                <w:rFonts w:ascii="Univers LT 57 Condensed" w:hAnsi="Univers LT 57 Condensed"/>
                <w:sz w:val="22"/>
              </w:rPr>
              <w:t>13</w:t>
            </w:r>
            <w:r w:rsidR="00B44FE8" w:rsidRPr="00314031">
              <w:rPr>
                <w:rStyle w:val="HEROFlietext"/>
                <w:rFonts w:ascii="Univers LT 57 Condensed" w:hAnsi="Univers LT 57 Condensed"/>
                <w:sz w:val="22"/>
              </w:rPr>
              <w:t>/</w:t>
            </w:r>
            <w:r w:rsidR="004D582A">
              <w:rPr>
                <w:rStyle w:val="HEROFlietext"/>
                <w:rFonts w:ascii="Univers LT 57 Condensed" w:hAnsi="Univers LT 57 Condensed"/>
                <w:sz w:val="22"/>
              </w:rPr>
              <w:t>20</w:t>
            </w:r>
          </w:p>
        </w:tc>
        <w:tc>
          <w:tcPr>
            <w:tcW w:w="1635" w:type="dxa"/>
          </w:tcPr>
          <w:p w:rsidR="004B1781" w:rsidRPr="00314031" w:rsidRDefault="004D5D05" w:rsidP="001D24A8">
            <w:pPr>
              <w:widowControl w:val="0"/>
              <w:tabs>
                <w:tab w:val="left" w:pos="7938"/>
              </w:tabs>
              <w:autoSpaceDE w:val="0"/>
              <w:autoSpaceDN w:val="0"/>
              <w:adjustRightInd w:val="0"/>
              <w:ind w:left="-65" w:right="339"/>
              <w:rPr>
                <w:rStyle w:val="HEROFlietext"/>
              </w:rPr>
            </w:pPr>
            <w:r>
              <w:rPr>
                <w:rStyle w:val="HEROFlietext"/>
                <w:rFonts w:ascii="Univers LT 57 Condensed" w:hAnsi="Univers LT 57 Condensed"/>
                <w:sz w:val="22"/>
              </w:rPr>
              <w:t>14</w:t>
            </w:r>
            <w:r w:rsidR="00813975">
              <w:rPr>
                <w:rStyle w:val="HEROFlietext"/>
                <w:rFonts w:ascii="Univers LT 57 Condensed" w:hAnsi="Univers LT 57 Condensed"/>
                <w:sz w:val="22"/>
              </w:rPr>
              <w:t>/</w:t>
            </w:r>
            <w:r>
              <w:rPr>
                <w:rStyle w:val="HEROFlietext"/>
                <w:rFonts w:ascii="Univers LT 57 Condensed" w:hAnsi="Univers LT 57 Condensed"/>
                <w:sz w:val="22"/>
              </w:rPr>
              <w:t>12</w:t>
            </w:r>
            <w:r w:rsidR="00813975">
              <w:rPr>
                <w:rStyle w:val="HEROFlietext"/>
                <w:rFonts w:ascii="Univers LT 57 Condensed" w:hAnsi="Univers LT 57 Condensed"/>
                <w:sz w:val="22"/>
              </w:rPr>
              <w:t>/</w:t>
            </w:r>
            <w:r w:rsidR="000700BA">
              <w:rPr>
                <w:rStyle w:val="HEROFlietext"/>
                <w:rFonts w:ascii="Univers LT 57 Condensed" w:hAnsi="Univers LT 57 Condensed"/>
                <w:sz w:val="22"/>
              </w:rPr>
              <w:t>20</w:t>
            </w:r>
            <w:r w:rsidR="001405F7">
              <w:rPr>
                <w:rStyle w:val="HEROFlietext"/>
                <w:rFonts w:ascii="Univers LT 57 Condensed" w:hAnsi="Univers LT 57 Condensed"/>
                <w:sz w:val="22"/>
              </w:rPr>
              <w:t>20</w:t>
            </w:r>
          </w:p>
        </w:tc>
      </w:tr>
      <w:tr w:rsidR="00D61A6D" w:rsidRPr="00314031">
        <w:tc>
          <w:tcPr>
            <w:tcW w:w="1764" w:type="dxa"/>
          </w:tcPr>
          <w:p w:rsidR="00D61A6D" w:rsidRDefault="00D61A6D" w:rsidP="0049244D">
            <w:pPr>
              <w:widowControl w:val="0"/>
              <w:tabs>
                <w:tab w:val="left" w:pos="7938"/>
              </w:tabs>
              <w:autoSpaceDE w:val="0"/>
              <w:autoSpaceDN w:val="0"/>
              <w:adjustRightInd w:val="0"/>
              <w:ind w:left="284" w:right="339"/>
              <w:rPr>
                <w:rStyle w:val="HEROFlietext"/>
                <w:rFonts w:ascii="Univers LT 57 Condensed" w:hAnsi="Univers LT 57 Condensed"/>
                <w:sz w:val="22"/>
              </w:rPr>
            </w:pPr>
          </w:p>
        </w:tc>
        <w:tc>
          <w:tcPr>
            <w:tcW w:w="1705" w:type="dxa"/>
          </w:tcPr>
          <w:p w:rsidR="00D61A6D" w:rsidRDefault="00D61A6D" w:rsidP="0049244D">
            <w:pPr>
              <w:widowControl w:val="0"/>
              <w:tabs>
                <w:tab w:val="left" w:pos="7938"/>
              </w:tabs>
              <w:autoSpaceDE w:val="0"/>
              <w:autoSpaceDN w:val="0"/>
              <w:adjustRightInd w:val="0"/>
              <w:ind w:left="284" w:right="339"/>
              <w:rPr>
                <w:rStyle w:val="HEROFlietext"/>
                <w:rFonts w:ascii="Univers LT 57 Condensed" w:hAnsi="Univers LT 57 Condensed"/>
                <w:sz w:val="22"/>
              </w:rPr>
            </w:pPr>
          </w:p>
        </w:tc>
        <w:tc>
          <w:tcPr>
            <w:tcW w:w="1635" w:type="dxa"/>
          </w:tcPr>
          <w:p w:rsidR="00D61A6D" w:rsidRDefault="00D61A6D" w:rsidP="0049244D">
            <w:pPr>
              <w:widowControl w:val="0"/>
              <w:tabs>
                <w:tab w:val="left" w:pos="7938"/>
              </w:tabs>
              <w:autoSpaceDE w:val="0"/>
              <w:autoSpaceDN w:val="0"/>
              <w:adjustRightInd w:val="0"/>
              <w:ind w:left="284" w:right="339"/>
              <w:rPr>
                <w:rStyle w:val="HEROFlietext"/>
                <w:rFonts w:ascii="Univers LT 57 Condensed" w:hAnsi="Univers LT 57 Condensed"/>
                <w:sz w:val="22"/>
              </w:rPr>
            </w:pPr>
          </w:p>
        </w:tc>
      </w:tr>
    </w:tbl>
    <w:p w:rsidR="004B1781" w:rsidRPr="00314031" w:rsidRDefault="004B1781" w:rsidP="0049244D">
      <w:pPr>
        <w:pStyle w:val="Textkrper2"/>
        <w:tabs>
          <w:tab w:val="left" w:pos="7938"/>
        </w:tabs>
        <w:ind w:left="284" w:right="339"/>
        <w:rPr>
          <w:rStyle w:val="HEROberschrift"/>
        </w:rPr>
      </w:pPr>
    </w:p>
    <w:p w:rsidR="004B1781" w:rsidRPr="00314031" w:rsidRDefault="004B1781" w:rsidP="0049244D">
      <w:pPr>
        <w:pStyle w:val="Textkrper2"/>
        <w:tabs>
          <w:tab w:val="left" w:pos="7938"/>
        </w:tabs>
        <w:ind w:left="284" w:right="339"/>
        <w:rPr>
          <w:rStyle w:val="HEROberschrift"/>
        </w:rPr>
      </w:pPr>
    </w:p>
    <w:p w:rsidR="004B1781" w:rsidRPr="007125B9" w:rsidRDefault="004B1781" w:rsidP="0049244D">
      <w:pPr>
        <w:pStyle w:val="Textkrper2"/>
        <w:tabs>
          <w:tab w:val="left" w:pos="7938"/>
        </w:tabs>
        <w:ind w:left="284" w:right="339"/>
        <w:rPr>
          <w:rStyle w:val="HEROberschrift"/>
        </w:rPr>
      </w:pPr>
    </w:p>
    <w:p w:rsidR="00414F7A" w:rsidRDefault="00414F7A" w:rsidP="0049244D">
      <w:pPr>
        <w:tabs>
          <w:tab w:val="left" w:pos="7938"/>
        </w:tabs>
        <w:ind w:left="284" w:right="339"/>
        <w:rPr>
          <w:rFonts w:ascii="Univers LT 57 Condensed" w:hAnsi="Univers LT 57 Condensed"/>
          <w:sz w:val="16"/>
          <w:szCs w:val="16"/>
        </w:rPr>
      </w:pPr>
    </w:p>
    <w:p w:rsidR="00740579" w:rsidRDefault="00740579" w:rsidP="0049244D">
      <w:pPr>
        <w:tabs>
          <w:tab w:val="left" w:pos="7938"/>
        </w:tabs>
        <w:ind w:left="284" w:right="339"/>
        <w:rPr>
          <w:rFonts w:ascii="Univers LT 57 Condensed" w:hAnsi="Univers LT 57 Condensed"/>
          <w:sz w:val="16"/>
          <w:szCs w:val="16"/>
        </w:rPr>
      </w:pPr>
    </w:p>
    <w:p w:rsidR="00740579" w:rsidRDefault="00740579" w:rsidP="0049244D">
      <w:pPr>
        <w:tabs>
          <w:tab w:val="left" w:pos="7938"/>
        </w:tabs>
        <w:ind w:left="284" w:right="339"/>
        <w:rPr>
          <w:rFonts w:ascii="Univers LT 57 Condensed" w:hAnsi="Univers LT 57 Condensed"/>
          <w:sz w:val="16"/>
          <w:szCs w:val="16"/>
        </w:rPr>
      </w:pPr>
    </w:p>
    <w:p w:rsidR="004D5D05" w:rsidRPr="00813975" w:rsidRDefault="004D5D05" w:rsidP="004D5D05">
      <w:pPr>
        <w:ind w:left="284" w:right="339"/>
        <w:rPr>
          <w:rFonts w:ascii="Univers LT 67 CondensedBold" w:hAnsi="Univers LT 67 CondensedBold"/>
          <w:color w:val="auto"/>
          <w:sz w:val="28"/>
          <w:szCs w:val="28"/>
          <w:lang w:val="en-GB"/>
        </w:rPr>
      </w:pPr>
      <w:r w:rsidRPr="00813975">
        <w:rPr>
          <w:rFonts w:ascii="Univers LT 67 CondensedBold" w:hAnsi="Univers LT 67 CondensedBold"/>
          <w:sz w:val="28"/>
          <w:szCs w:val="28"/>
          <w:lang w:val="en-GB"/>
        </w:rPr>
        <w:t>Rostock</w:t>
      </w:r>
      <w:r w:rsidR="00813975" w:rsidRPr="00813975">
        <w:rPr>
          <w:rFonts w:ascii="Univers LT 67 CondensedBold" w:hAnsi="Univers LT 67 CondensedBold"/>
          <w:sz w:val="28"/>
          <w:szCs w:val="28"/>
          <w:lang w:val="en-GB"/>
        </w:rPr>
        <w:t>’s port economy cont</w:t>
      </w:r>
      <w:r w:rsidR="00813975">
        <w:rPr>
          <w:rFonts w:ascii="Univers LT 67 CondensedBold" w:hAnsi="Univers LT 67 CondensedBold"/>
          <w:sz w:val="28"/>
          <w:szCs w:val="28"/>
          <w:lang w:val="en-GB"/>
        </w:rPr>
        <w:t>i</w:t>
      </w:r>
      <w:r w:rsidR="00813975" w:rsidRPr="00813975">
        <w:rPr>
          <w:rFonts w:ascii="Univers LT 67 CondensedBold" w:hAnsi="Univers LT 67 CondensedBold"/>
          <w:sz w:val="28"/>
          <w:szCs w:val="28"/>
          <w:lang w:val="en-GB"/>
        </w:rPr>
        <w:t>n</w:t>
      </w:r>
      <w:r w:rsidR="00813975">
        <w:rPr>
          <w:rFonts w:ascii="Univers LT 67 CondensedBold" w:hAnsi="Univers LT 67 CondensedBold"/>
          <w:sz w:val="28"/>
          <w:szCs w:val="28"/>
          <w:lang w:val="en-GB"/>
        </w:rPr>
        <w:t>u</w:t>
      </w:r>
      <w:r w:rsidR="00813975" w:rsidRPr="00813975">
        <w:rPr>
          <w:rFonts w:ascii="Univers LT 67 CondensedBold" w:hAnsi="Univers LT 67 CondensedBold"/>
          <w:sz w:val="28"/>
          <w:szCs w:val="28"/>
          <w:lang w:val="en-GB"/>
        </w:rPr>
        <w:t>ously adds to the number of jobs and remai</w:t>
      </w:r>
      <w:r w:rsidR="00813975">
        <w:rPr>
          <w:rFonts w:ascii="Univers LT 67 CondensedBold" w:hAnsi="Univers LT 67 CondensedBold"/>
          <w:sz w:val="28"/>
          <w:szCs w:val="28"/>
          <w:lang w:val="en-GB"/>
        </w:rPr>
        <w:t>ns the economic driver for the city and the federal state</w:t>
      </w:r>
    </w:p>
    <w:p w:rsidR="004D5D05" w:rsidRPr="00813975" w:rsidRDefault="004D5D05" w:rsidP="004D5D05">
      <w:pPr>
        <w:ind w:left="284" w:right="339"/>
        <w:rPr>
          <w:rFonts w:ascii="Univers LT 57 Condensed" w:hAnsi="Univers LT 57 Condensed"/>
          <w:szCs w:val="24"/>
          <w:lang w:val="en-GB"/>
        </w:rPr>
      </w:pPr>
    </w:p>
    <w:p w:rsidR="004D5D05" w:rsidRPr="00813975" w:rsidRDefault="00813975" w:rsidP="004D5D05">
      <w:pPr>
        <w:ind w:left="284" w:right="339"/>
        <w:rPr>
          <w:rFonts w:ascii="Univers LT 57 Condensed" w:hAnsi="Univers LT 57 Condensed"/>
          <w:sz w:val="22"/>
          <w:szCs w:val="22"/>
          <w:lang w:val="en-GB"/>
        </w:rPr>
      </w:pPr>
      <w:r w:rsidRPr="0092413D">
        <w:rPr>
          <w:rFonts w:ascii="Univers LT 57 Condensed" w:hAnsi="Univers LT 57 Condensed"/>
          <w:lang w:val="en-GB"/>
        </w:rPr>
        <w:t xml:space="preserve">In the pre-Corona year 2019, just </w:t>
      </w:r>
      <w:proofErr w:type="gramStart"/>
      <w:r w:rsidRPr="0092413D">
        <w:rPr>
          <w:rFonts w:ascii="Univers LT 57 Condensed" w:hAnsi="Univers LT 57 Condensed"/>
          <w:lang w:val="en-GB"/>
        </w:rPr>
        <w:t>under</w:t>
      </w:r>
      <w:proofErr w:type="gramEnd"/>
      <w:r w:rsidRPr="0092413D">
        <w:rPr>
          <w:rFonts w:ascii="Univers LT 57 Condensed" w:hAnsi="Univers LT 57 Condensed"/>
          <w:lang w:val="en-GB"/>
        </w:rPr>
        <w:t xml:space="preserve"> 20,000 jobs depended on the port economy of Rostock. </w:t>
      </w:r>
      <w:r w:rsidRPr="00813975">
        <w:rPr>
          <w:rFonts w:ascii="Univers LT 57 Condensed" w:hAnsi="Univers LT 57 Condensed"/>
          <w:lang w:val="en-GB"/>
        </w:rPr>
        <w:t xml:space="preserve">These jobs generated </w:t>
      </w:r>
      <w:proofErr w:type="gramStart"/>
      <w:r w:rsidRPr="00813975">
        <w:rPr>
          <w:rFonts w:ascii="Univers LT 57 Condensed" w:hAnsi="Univers LT 57 Condensed"/>
          <w:lang w:val="en-GB"/>
        </w:rPr>
        <w:t>a tax</w:t>
      </w:r>
      <w:proofErr w:type="gramEnd"/>
      <w:r w:rsidRPr="00813975">
        <w:rPr>
          <w:rFonts w:ascii="Univers LT 57 Condensed" w:hAnsi="Univers LT 57 Condensed"/>
          <w:lang w:val="en-GB"/>
        </w:rPr>
        <w:t xml:space="preserve"> revenue of Euro 366 million and a net value adde</w:t>
      </w:r>
      <w:r>
        <w:rPr>
          <w:rFonts w:ascii="Univers LT 57 Condensed" w:hAnsi="Univers LT 57 Condensed"/>
          <w:lang w:val="en-GB"/>
        </w:rPr>
        <w:t xml:space="preserve">d of Euro 1.6 billion. </w:t>
      </w:r>
      <w:r w:rsidRPr="00813975">
        <w:rPr>
          <w:rFonts w:ascii="Univers LT 57 Condensed" w:hAnsi="Univers LT 57 Condensed"/>
          <w:lang w:val="en-GB"/>
        </w:rPr>
        <w:t>This means that the economic effects of Rostock’s port economy have furthe</w:t>
      </w:r>
      <w:r>
        <w:rPr>
          <w:rFonts w:ascii="Univers LT 57 Condensed" w:hAnsi="Univers LT 57 Condensed"/>
          <w:lang w:val="en-GB"/>
        </w:rPr>
        <w:t xml:space="preserve">r increased compared to the last survey </w:t>
      </w:r>
      <w:r w:rsidR="005E5978">
        <w:rPr>
          <w:rFonts w:ascii="Univers LT 57 Condensed" w:hAnsi="Univers LT 57 Condensed"/>
          <w:lang w:val="en-GB"/>
        </w:rPr>
        <w:t>of</w:t>
      </w:r>
      <w:r>
        <w:rPr>
          <w:rFonts w:ascii="Univers LT 57 Condensed" w:hAnsi="Univers LT 57 Condensed"/>
          <w:lang w:val="en-GB"/>
        </w:rPr>
        <w:t xml:space="preserve"> 2013. </w:t>
      </w:r>
      <w:r w:rsidRPr="0092413D">
        <w:rPr>
          <w:rFonts w:ascii="Univers LT 57 Condensed" w:hAnsi="Univers LT 57 Condensed"/>
          <w:lang w:val="en-GB"/>
        </w:rPr>
        <w:t xml:space="preserve">For instance the number of jobs alone rose by about 3,780. </w:t>
      </w:r>
      <w:r w:rsidRPr="00813975">
        <w:rPr>
          <w:rFonts w:ascii="Univers LT 57 Condensed" w:hAnsi="Univers LT 57 Condensed"/>
          <w:lang w:val="en-GB"/>
        </w:rPr>
        <w:t xml:space="preserve">Compared to the results of 2019 the port economy of Rostock expects a slight decline in employment of two percent and a four percent decline in turnover </w:t>
      </w:r>
      <w:r w:rsidR="005E5978">
        <w:rPr>
          <w:rFonts w:ascii="Univers LT 57 Condensed" w:hAnsi="Univers LT 57 Condensed"/>
          <w:lang w:val="en-GB"/>
        </w:rPr>
        <w:t xml:space="preserve">for this year </w:t>
      </w:r>
      <w:r w:rsidRPr="00813975">
        <w:rPr>
          <w:rFonts w:ascii="Univers LT 57 Condensed" w:hAnsi="Univers LT 57 Condensed"/>
          <w:lang w:val="en-GB"/>
        </w:rPr>
        <w:t xml:space="preserve">due </w:t>
      </w:r>
      <w:r>
        <w:rPr>
          <w:rFonts w:ascii="Univers LT 57 Condensed" w:hAnsi="Univers LT 57 Condensed"/>
          <w:lang w:val="en-GB"/>
        </w:rPr>
        <w:t xml:space="preserve">to the coronavirus. </w:t>
      </w:r>
    </w:p>
    <w:p w:rsidR="004D5D05" w:rsidRPr="00813975" w:rsidRDefault="004D5D05" w:rsidP="004D5D05">
      <w:pPr>
        <w:ind w:left="284" w:right="339"/>
        <w:rPr>
          <w:rFonts w:ascii="Univers LT 57 Condensed" w:hAnsi="Univers LT 57 Condensed"/>
          <w:lang w:val="en-GB"/>
        </w:rPr>
      </w:pPr>
    </w:p>
    <w:p w:rsidR="004D5D05" w:rsidRPr="0092413D" w:rsidRDefault="00813975" w:rsidP="004D5D05">
      <w:pPr>
        <w:ind w:left="284" w:right="339"/>
        <w:rPr>
          <w:rFonts w:ascii="Univers LT 57 Condensed" w:hAnsi="Univers LT 57 Condensed"/>
          <w:lang w:val="en-GB"/>
        </w:rPr>
      </w:pPr>
      <w:r w:rsidRPr="00813975">
        <w:rPr>
          <w:rFonts w:ascii="Univers LT 57 Condensed" w:hAnsi="Univers LT 57 Condensed"/>
          <w:lang w:val="en-GB"/>
        </w:rPr>
        <w:t>This is the upshot of a recently published study carried out by th</w:t>
      </w:r>
      <w:r>
        <w:rPr>
          <w:rFonts w:ascii="Univers LT 57 Condensed" w:hAnsi="Univers LT 57 Condensed"/>
          <w:lang w:val="en-GB"/>
        </w:rPr>
        <w:t xml:space="preserve">e survey company </w:t>
      </w:r>
      <w:proofErr w:type="spellStart"/>
      <w:r w:rsidR="004D5D05" w:rsidRPr="00813975">
        <w:rPr>
          <w:rFonts w:ascii="Univers LT 57 Condensed" w:hAnsi="Univers LT 57 Condensed"/>
          <w:lang w:val="en-GB"/>
        </w:rPr>
        <w:t>Ramböll</w:t>
      </w:r>
      <w:proofErr w:type="spellEnd"/>
      <w:r w:rsidR="004D5D05" w:rsidRPr="00813975">
        <w:rPr>
          <w:rFonts w:ascii="Univers LT 57 Condensed" w:hAnsi="Univers LT 57 Condensed"/>
          <w:lang w:val="en-GB"/>
        </w:rPr>
        <w:t xml:space="preserve"> Deutschland </w:t>
      </w:r>
      <w:r>
        <w:rPr>
          <w:rFonts w:ascii="Univers LT 57 Condensed" w:hAnsi="Univers LT 57 Condensed"/>
          <w:lang w:val="en-GB"/>
        </w:rPr>
        <w:t>from</w:t>
      </w:r>
      <w:r w:rsidR="004D5D05" w:rsidRPr="00813975">
        <w:rPr>
          <w:rFonts w:ascii="Univers LT 57 Condensed" w:hAnsi="Univers LT 57 Condensed"/>
          <w:lang w:val="en-GB"/>
        </w:rPr>
        <w:t xml:space="preserve"> Rostock, </w:t>
      </w:r>
      <w:r>
        <w:rPr>
          <w:rFonts w:ascii="Univers LT 57 Condensed" w:hAnsi="Univers LT 57 Condensed"/>
          <w:lang w:val="en-GB"/>
        </w:rPr>
        <w:t>the</w:t>
      </w:r>
      <w:r w:rsidR="004D5D05" w:rsidRPr="00813975">
        <w:rPr>
          <w:rFonts w:ascii="Univers LT 57 Condensed" w:hAnsi="Univers LT 57 Condensed"/>
          <w:lang w:val="en-GB"/>
        </w:rPr>
        <w:t xml:space="preserve"> Institut</w:t>
      </w:r>
      <w:r w:rsidR="00BB2572">
        <w:rPr>
          <w:rFonts w:ascii="Univers LT 57 Condensed" w:hAnsi="Univers LT 57 Condensed"/>
          <w:lang w:val="en-GB"/>
        </w:rPr>
        <w:t xml:space="preserve">e of Shipping Economics and Logistics of </w:t>
      </w:r>
      <w:r w:rsidR="004D5D05" w:rsidRPr="00813975">
        <w:rPr>
          <w:rFonts w:ascii="Univers LT 57 Condensed" w:hAnsi="Univers LT 57 Condensed"/>
          <w:lang w:val="en-GB"/>
        </w:rPr>
        <w:t xml:space="preserve">Bremen </w:t>
      </w:r>
      <w:r w:rsidR="00BB2572">
        <w:rPr>
          <w:rFonts w:ascii="Univers LT 57 Condensed" w:hAnsi="Univers LT 57 Condensed"/>
          <w:lang w:val="en-GB"/>
        </w:rPr>
        <w:t>a</w:t>
      </w:r>
      <w:r w:rsidR="004D5D05" w:rsidRPr="00813975">
        <w:rPr>
          <w:rFonts w:ascii="Univers LT 57 Condensed" w:hAnsi="Univers LT 57 Condensed"/>
          <w:lang w:val="en-GB"/>
        </w:rPr>
        <w:t xml:space="preserve">nd </w:t>
      </w:r>
      <w:proofErr w:type="spellStart"/>
      <w:r w:rsidR="004D5D05" w:rsidRPr="00813975">
        <w:rPr>
          <w:rFonts w:ascii="Univers LT 57 Condensed" w:hAnsi="Univers LT 57 Condensed"/>
          <w:lang w:val="en-GB"/>
        </w:rPr>
        <w:t>ETR</w:t>
      </w:r>
      <w:proofErr w:type="spellEnd"/>
      <w:r w:rsidR="004D5D05" w:rsidRPr="00813975">
        <w:rPr>
          <w:rFonts w:ascii="Univers LT 57 Condensed" w:hAnsi="Univers LT 57 Condensed"/>
          <w:lang w:val="en-GB"/>
        </w:rPr>
        <w:t xml:space="preserve"> Economic Trends Research </w:t>
      </w:r>
      <w:r w:rsidR="00BB2572">
        <w:rPr>
          <w:rFonts w:ascii="Univers LT 57 Condensed" w:hAnsi="Univers LT 57 Condensed"/>
          <w:lang w:val="en-GB"/>
        </w:rPr>
        <w:t xml:space="preserve">from </w:t>
      </w:r>
      <w:r w:rsidR="004D5D05" w:rsidRPr="00813975">
        <w:rPr>
          <w:rFonts w:ascii="Univers LT 57 Condensed" w:hAnsi="Univers LT 57 Condensed"/>
          <w:lang w:val="en-GB"/>
        </w:rPr>
        <w:t>Hamburg</w:t>
      </w:r>
      <w:r w:rsidR="00BB2572">
        <w:rPr>
          <w:rFonts w:ascii="Univers LT 57 Condensed" w:hAnsi="Univers LT 57 Condensed"/>
          <w:lang w:val="en-GB"/>
        </w:rPr>
        <w:t xml:space="preserve"> who were commissioned by </w:t>
      </w:r>
      <w:r w:rsidR="004D5D05" w:rsidRPr="00813975">
        <w:rPr>
          <w:rFonts w:ascii="Univers LT 57 Condensed" w:hAnsi="Univers LT 57 Condensed"/>
          <w:lang w:val="en-GB"/>
        </w:rPr>
        <w:t xml:space="preserve">ROSTOCK PORT GmbH. </w:t>
      </w:r>
      <w:r w:rsidR="00BB2572">
        <w:rPr>
          <w:rFonts w:ascii="Univers LT 57 Condensed" w:hAnsi="Univers LT 57 Condensed"/>
          <w:lang w:val="en-GB"/>
        </w:rPr>
        <w:t xml:space="preserve">More than 500 port businesses, public authorities and many companies depending on Rostock’s port economy were surveyed comprehensively this year. The data collected and analyzed were for 2019, but due to the coronavirus pandemic the actual work was only done in autumn 2020. </w:t>
      </w:r>
      <w:r w:rsidR="00BB2572" w:rsidRPr="00BB2572">
        <w:rPr>
          <w:rFonts w:ascii="Univers LT 57 Condensed" w:hAnsi="Univers LT 57 Condensed"/>
          <w:lang w:val="en-GB"/>
        </w:rPr>
        <w:t xml:space="preserve">The subject-matter of the investigation were the economic effects deriving from the operation of the Overseas Port, the cargo and fishing port, the </w:t>
      </w:r>
      <w:r w:rsidR="004C0EA4">
        <w:rPr>
          <w:rFonts w:ascii="Univers LT 57 Condensed" w:hAnsi="Univers LT 57 Condensed"/>
          <w:lang w:val="en-GB"/>
        </w:rPr>
        <w:t xml:space="preserve">plant harbours of </w:t>
      </w:r>
      <w:proofErr w:type="spellStart"/>
      <w:r w:rsidR="004C0EA4">
        <w:rPr>
          <w:rFonts w:ascii="Univers LT 57 Condensed" w:hAnsi="Univers LT 57 Condensed"/>
          <w:lang w:val="en-GB"/>
        </w:rPr>
        <w:t>Yara</w:t>
      </w:r>
      <w:proofErr w:type="spellEnd"/>
      <w:r w:rsidR="004C0EA4">
        <w:rPr>
          <w:rFonts w:ascii="Univers LT 57 Condensed" w:hAnsi="Univers LT 57 Condensed"/>
          <w:lang w:val="en-GB"/>
        </w:rPr>
        <w:t xml:space="preserve"> and Alba Nord in Rostock as well as the Warnemünde cruise port.</w:t>
      </w:r>
    </w:p>
    <w:p w:rsidR="004D5D05" w:rsidRPr="0092413D" w:rsidRDefault="004D5D05" w:rsidP="004D5D05">
      <w:pPr>
        <w:ind w:left="284" w:right="339"/>
        <w:rPr>
          <w:rFonts w:ascii="Univers LT 57 Condensed" w:hAnsi="Univers LT 57 Condensed"/>
          <w:lang w:val="en-GB"/>
        </w:rPr>
      </w:pPr>
    </w:p>
    <w:p w:rsidR="004D5D05" w:rsidRPr="0092413D" w:rsidRDefault="004C0EA4" w:rsidP="004D5D05">
      <w:pPr>
        <w:ind w:left="284" w:right="339"/>
        <w:rPr>
          <w:rFonts w:ascii="Univers LT 57 Condensed" w:hAnsi="Univers LT 57 Condensed"/>
          <w:lang w:val="en-GB"/>
        </w:rPr>
      </w:pPr>
      <w:r w:rsidRPr="009359E1">
        <w:rPr>
          <w:rFonts w:ascii="Univers LT 57 Condensed" w:hAnsi="Univers LT 57 Condensed"/>
          <w:lang w:val="en-GB"/>
        </w:rPr>
        <w:t xml:space="preserve">The direct employment effects </w:t>
      </w:r>
      <w:r w:rsidR="009359E1" w:rsidRPr="009359E1">
        <w:rPr>
          <w:rFonts w:ascii="Univers LT 57 Condensed" w:hAnsi="Univers LT 57 Condensed"/>
          <w:lang w:val="en-GB"/>
        </w:rPr>
        <w:t xml:space="preserve">deriving from the port economy of Rostock amount to just under 11,000 jobs, most of which are in the processing industry, in transport, traffic and storage companies. </w:t>
      </w:r>
      <w:r w:rsidR="009359E1">
        <w:rPr>
          <w:rFonts w:ascii="Univers LT 57 Condensed" w:hAnsi="Univers LT 57 Condensed"/>
          <w:lang w:val="en-GB"/>
        </w:rPr>
        <w:t xml:space="preserve">Roughly another 9,000 jobs depend indirectly on the port economy or are induced by it. </w:t>
      </w:r>
      <w:r w:rsidR="009359E1" w:rsidRPr="009359E1">
        <w:rPr>
          <w:rFonts w:ascii="Univers LT 57 Condensed" w:hAnsi="Univers LT 57 Condensed"/>
          <w:lang w:val="en-GB"/>
        </w:rPr>
        <w:t>The indirect employment effects result from the jobs that depend on the port economy especially in traffic/transport and building companies, but also from the consumer spending of the people employed in port businesses and from the spending of ferry and cruise passengers</w:t>
      </w:r>
      <w:r w:rsidR="009359E1">
        <w:rPr>
          <w:rFonts w:ascii="Univers LT 57 Condensed" w:hAnsi="Univers LT 57 Condensed"/>
          <w:lang w:val="en-GB"/>
        </w:rPr>
        <w:t xml:space="preserve"> of the port of Rostock in retail and catering. This year however most of the passenger spending did not materialize due to the coronavirus. </w:t>
      </w:r>
    </w:p>
    <w:p w:rsidR="004D5D05" w:rsidRPr="0092413D" w:rsidRDefault="004D5D05" w:rsidP="004D5D05">
      <w:pPr>
        <w:ind w:left="284" w:right="339"/>
        <w:rPr>
          <w:rFonts w:ascii="Univers LT 57 Condensed" w:hAnsi="Univers LT 57 Condensed"/>
          <w:lang w:val="en-GB"/>
        </w:rPr>
      </w:pPr>
    </w:p>
    <w:p w:rsidR="00E73CF5" w:rsidRDefault="009359E1" w:rsidP="004D5D05">
      <w:pPr>
        <w:autoSpaceDE w:val="0"/>
        <w:autoSpaceDN w:val="0"/>
        <w:ind w:left="284" w:right="339"/>
        <w:rPr>
          <w:rFonts w:ascii="Univers LT 57 Condensed" w:hAnsi="Univers LT 57 Condensed"/>
          <w:lang w:val="en-GB"/>
        </w:rPr>
      </w:pPr>
      <w:r w:rsidRPr="00E73CF5">
        <w:rPr>
          <w:rFonts w:ascii="Univers LT 57 Condensed" w:hAnsi="Univers LT 57 Condensed"/>
          <w:lang w:val="en-GB"/>
        </w:rPr>
        <w:lastRenderedPageBreak/>
        <w:t xml:space="preserve">If one compares the previous study by Rostock University </w:t>
      </w:r>
      <w:r w:rsidR="00E73CF5" w:rsidRPr="00E73CF5">
        <w:rPr>
          <w:rFonts w:ascii="Univers LT 57 Condensed" w:hAnsi="Univers LT 57 Condensed"/>
          <w:lang w:val="en-GB"/>
        </w:rPr>
        <w:t xml:space="preserve">from 2013 with the latest one it is remarkable that both the direct and the indirect employment effects of the port economy of Rostock have increased. </w:t>
      </w:r>
    </w:p>
    <w:p w:rsidR="004D5D05" w:rsidRPr="00E73CF5" w:rsidRDefault="004D5D05" w:rsidP="004D5D05">
      <w:pPr>
        <w:autoSpaceDE w:val="0"/>
        <w:autoSpaceDN w:val="0"/>
        <w:ind w:left="284" w:right="339"/>
        <w:rPr>
          <w:rFonts w:ascii="Univers LT 57 Condensed" w:hAnsi="Univers LT 57 Condensed"/>
          <w:lang w:val="en-GB"/>
        </w:rPr>
      </w:pPr>
      <w:r w:rsidRPr="00E73CF5">
        <w:rPr>
          <w:rFonts w:ascii="Univers LT 57 Condensed" w:hAnsi="Univers LT 57 Condensed"/>
          <w:lang w:val="en-GB"/>
        </w:rPr>
        <w:t>„</w:t>
      </w:r>
      <w:r w:rsidR="00E73CF5" w:rsidRPr="00E73CF5">
        <w:rPr>
          <w:rFonts w:ascii="Univers LT 57 Condensed" w:hAnsi="Univers LT 57 Condensed"/>
          <w:lang w:val="en-GB"/>
        </w:rPr>
        <w:t xml:space="preserve">The number of people directly employed in the port economy of Rostock increased by about 1,200 to just </w:t>
      </w:r>
      <w:proofErr w:type="gramStart"/>
      <w:r w:rsidR="00E73CF5" w:rsidRPr="00E73CF5">
        <w:rPr>
          <w:rFonts w:ascii="Univers LT 57 Condensed" w:hAnsi="Univers LT 57 Condensed"/>
          <w:lang w:val="en-GB"/>
        </w:rPr>
        <w:t>under</w:t>
      </w:r>
      <w:proofErr w:type="gramEnd"/>
      <w:r w:rsidR="00E73CF5" w:rsidRPr="00E73CF5">
        <w:rPr>
          <w:rFonts w:ascii="Univers LT 57 Condensed" w:hAnsi="Univers LT 57 Condensed"/>
          <w:lang w:val="en-GB"/>
        </w:rPr>
        <w:t xml:space="preserve"> 11,000 in the years from 2013 to 2019. According to the study the increase in indirect employment effects was 2,600 jobs, which means that in 2019 around 9,000 jobs de</w:t>
      </w:r>
      <w:r w:rsidR="00E73CF5">
        <w:rPr>
          <w:rFonts w:ascii="Univers LT 57 Condensed" w:hAnsi="Univers LT 57 Condensed"/>
          <w:lang w:val="en-GB"/>
        </w:rPr>
        <w:t>p</w:t>
      </w:r>
      <w:r w:rsidR="00E73CF5" w:rsidRPr="00E73CF5">
        <w:rPr>
          <w:rFonts w:ascii="Univers LT 57 Condensed" w:hAnsi="Univers LT 57 Condensed"/>
          <w:lang w:val="en-GB"/>
        </w:rPr>
        <w:t xml:space="preserve">ended indirectly </w:t>
      </w:r>
      <w:r w:rsidR="005E5978">
        <w:rPr>
          <w:rFonts w:ascii="Univers LT 57 Condensed" w:hAnsi="Univers LT 57 Condensed"/>
          <w:lang w:val="en-GB"/>
        </w:rPr>
        <w:t xml:space="preserve">on </w:t>
      </w:r>
      <w:r w:rsidR="00E73CF5" w:rsidRPr="00E73CF5">
        <w:rPr>
          <w:rFonts w:ascii="Univers LT 57 Condensed" w:hAnsi="Univers LT 57 Condensed"/>
          <w:lang w:val="en-GB"/>
        </w:rPr>
        <w:t xml:space="preserve">the port economy of Rostock“, states </w:t>
      </w:r>
      <w:r w:rsidRPr="00E73CF5">
        <w:rPr>
          <w:rFonts w:ascii="Univers LT 57 Condensed" w:hAnsi="Univers LT 57 Condensed"/>
          <w:lang w:val="en-GB"/>
        </w:rPr>
        <w:t xml:space="preserve">Dr. Gernot Tesch, </w:t>
      </w:r>
      <w:r w:rsidR="0045038B">
        <w:rPr>
          <w:rFonts w:ascii="Univers LT 57 Condensed" w:hAnsi="Univers LT 57 Condensed"/>
          <w:color w:val="auto"/>
          <w:lang w:val="en-GB"/>
        </w:rPr>
        <w:t xml:space="preserve">Managing Director of </w:t>
      </w:r>
      <w:r w:rsidRPr="00E73CF5">
        <w:rPr>
          <w:rFonts w:ascii="Univers LT 57 Condensed" w:hAnsi="Univers LT 57 Condensed"/>
          <w:lang w:val="en-GB"/>
        </w:rPr>
        <w:t>ROSTOCK PORT GmbH.</w:t>
      </w:r>
    </w:p>
    <w:p w:rsidR="004D5D05" w:rsidRPr="00E73CF5" w:rsidRDefault="004D5D05" w:rsidP="004D5D05">
      <w:pPr>
        <w:autoSpaceDE w:val="0"/>
        <w:autoSpaceDN w:val="0"/>
        <w:ind w:left="284" w:right="339"/>
        <w:rPr>
          <w:rFonts w:ascii="Univers LT 57 Condensed" w:hAnsi="Univers LT 57 Condensed"/>
          <w:lang w:val="en-GB"/>
        </w:rPr>
      </w:pPr>
    </w:p>
    <w:p w:rsidR="004D5D05" w:rsidRPr="0092413D" w:rsidRDefault="004D5D05" w:rsidP="004D5D05">
      <w:pPr>
        <w:pStyle w:val="StandardWeb"/>
        <w:ind w:left="284" w:right="339"/>
        <w:rPr>
          <w:rFonts w:ascii="Univers LT 57 Condensed" w:hAnsi="Univers LT 57 Condensed"/>
          <w:lang w:val="en-GB"/>
        </w:rPr>
      </w:pPr>
      <w:r w:rsidRPr="0045038B">
        <w:rPr>
          <w:rFonts w:ascii="Univers LT 57 Condensed" w:hAnsi="Univers LT 57 Condensed"/>
          <w:lang w:val="en-GB"/>
        </w:rPr>
        <w:t>A</w:t>
      </w:r>
      <w:r w:rsidR="0045038B" w:rsidRPr="0045038B">
        <w:rPr>
          <w:rFonts w:ascii="Univers LT 57 Condensed" w:hAnsi="Univers LT 57 Condensed"/>
          <w:lang w:val="en-GB"/>
        </w:rPr>
        <w:t xml:space="preserve">ccording to the current survey, about 5,800 people worked on the territory of Rostock Overseas Port while the Cargo and Fishing Port in Rostock had 700 employees. </w:t>
      </w:r>
      <w:r w:rsidR="0092413D">
        <w:rPr>
          <w:rFonts w:ascii="Univers LT 57 Condensed" w:hAnsi="Univers LT 57 Condensed"/>
          <w:lang w:val="en-GB"/>
        </w:rPr>
        <w:t xml:space="preserve">The effects created by companies depending on the port economy of Rostock on the regional economy in the state of </w:t>
      </w:r>
      <w:r w:rsidRPr="0092413D">
        <w:rPr>
          <w:rFonts w:ascii="Univers LT 57 Condensed" w:hAnsi="Univers LT 57 Condensed"/>
          <w:lang w:val="en-GB"/>
        </w:rPr>
        <w:t xml:space="preserve">Mecklenburg-Vorpommern </w:t>
      </w:r>
      <w:r w:rsidR="0092413D">
        <w:rPr>
          <w:rFonts w:ascii="Univers LT 57 Condensed" w:hAnsi="Univers LT 57 Condensed"/>
          <w:lang w:val="en-GB"/>
        </w:rPr>
        <w:t xml:space="preserve">in 2019 amounted to </w:t>
      </w:r>
      <w:r w:rsidRPr="0092413D">
        <w:rPr>
          <w:rFonts w:ascii="Univers LT 57 Condensed" w:hAnsi="Univers LT 57 Condensed"/>
          <w:lang w:val="en-GB"/>
        </w:rPr>
        <w:t>19</w:t>
      </w:r>
      <w:r w:rsidR="0092413D">
        <w:rPr>
          <w:rFonts w:ascii="Univers LT 57 Condensed" w:hAnsi="Univers LT 57 Condensed"/>
          <w:lang w:val="en-GB"/>
        </w:rPr>
        <w:t>,</w:t>
      </w:r>
      <w:r w:rsidRPr="0092413D">
        <w:rPr>
          <w:rFonts w:ascii="Univers LT 57 Condensed" w:hAnsi="Univers LT 57 Condensed"/>
          <w:lang w:val="en-GB"/>
        </w:rPr>
        <w:t xml:space="preserve">650 </w:t>
      </w:r>
      <w:r w:rsidR="0092413D">
        <w:rPr>
          <w:rFonts w:ascii="Univers LT 57 Condensed" w:hAnsi="Univers LT 57 Condensed"/>
          <w:lang w:val="en-GB"/>
        </w:rPr>
        <w:t xml:space="preserve">employees, a turnover of Euro </w:t>
      </w:r>
      <w:r w:rsidRPr="0092413D">
        <w:rPr>
          <w:rFonts w:ascii="Univers LT 57 Condensed" w:hAnsi="Univers LT 57 Condensed"/>
          <w:lang w:val="en-GB"/>
        </w:rPr>
        <w:t>4</w:t>
      </w:r>
      <w:r w:rsidR="0092413D">
        <w:rPr>
          <w:rFonts w:ascii="Univers LT 57 Condensed" w:hAnsi="Univers LT 57 Condensed"/>
          <w:lang w:val="en-GB"/>
        </w:rPr>
        <w:t>,</w:t>
      </w:r>
      <w:r w:rsidRPr="0092413D">
        <w:rPr>
          <w:rFonts w:ascii="Univers LT 57 Condensed" w:hAnsi="Univers LT 57 Condensed"/>
          <w:lang w:val="en-GB"/>
        </w:rPr>
        <w:t>404</w:t>
      </w:r>
      <w:r w:rsidR="0092413D">
        <w:rPr>
          <w:rFonts w:ascii="Univers LT 57 Condensed" w:hAnsi="Univers LT 57 Condensed"/>
          <w:lang w:val="en-GB"/>
        </w:rPr>
        <w:t xml:space="preserve"> m</w:t>
      </w:r>
      <w:r w:rsidRPr="0092413D">
        <w:rPr>
          <w:rFonts w:ascii="Univers LT 57 Condensed" w:hAnsi="Univers LT 57 Condensed"/>
          <w:lang w:val="en-GB"/>
        </w:rPr>
        <w:t>illion</w:t>
      </w:r>
      <w:r w:rsidR="0092413D">
        <w:rPr>
          <w:rFonts w:ascii="Univers LT 57 Condensed" w:hAnsi="Univers LT 57 Condensed"/>
          <w:lang w:val="en-GB"/>
        </w:rPr>
        <w:t xml:space="preserve"> and Euro </w:t>
      </w:r>
      <w:r w:rsidR="0092413D" w:rsidRPr="0092413D">
        <w:rPr>
          <w:rFonts w:ascii="Univers LT 57 Condensed" w:hAnsi="Univers LT 57 Condensed"/>
          <w:lang w:val="en-GB"/>
        </w:rPr>
        <w:t>1</w:t>
      </w:r>
      <w:r w:rsidR="0092413D">
        <w:rPr>
          <w:rFonts w:ascii="Univers LT 57 Condensed" w:hAnsi="Univers LT 57 Condensed"/>
          <w:lang w:val="en-GB"/>
        </w:rPr>
        <w:t>,</w:t>
      </w:r>
      <w:r w:rsidR="0092413D" w:rsidRPr="0092413D">
        <w:rPr>
          <w:rFonts w:ascii="Univers LT 57 Condensed" w:hAnsi="Univers LT 57 Condensed"/>
          <w:lang w:val="en-GB"/>
        </w:rPr>
        <w:t xml:space="preserve">623 </w:t>
      </w:r>
      <w:r w:rsidR="0092413D">
        <w:rPr>
          <w:rFonts w:ascii="Univers LT 57 Condensed" w:hAnsi="Univers LT 57 Condensed"/>
          <w:lang w:val="en-GB"/>
        </w:rPr>
        <w:t>million of net value added</w:t>
      </w:r>
      <w:r w:rsidRPr="0092413D">
        <w:rPr>
          <w:rFonts w:ascii="Univers LT 57 Condensed" w:hAnsi="Univers LT 57 Condensed"/>
          <w:lang w:val="en-GB"/>
        </w:rPr>
        <w:t>.</w:t>
      </w:r>
    </w:p>
    <w:p w:rsidR="004D5D05" w:rsidRPr="0092413D" w:rsidRDefault="004D5D05" w:rsidP="004D5D05">
      <w:pPr>
        <w:pStyle w:val="StandardWeb"/>
        <w:ind w:left="284" w:right="339"/>
        <w:rPr>
          <w:rFonts w:ascii="Univers LT 57 Condensed" w:hAnsi="Univers LT 57 Condensed"/>
          <w:lang w:val="en-GB"/>
        </w:rPr>
      </w:pPr>
    </w:p>
    <w:p w:rsidR="004D5D05" w:rsidRPr="007B20C3" w:rsidRDefault="0092413D" w:rsidP="004D5D05">
      <w:pPr>
        <w:pStyle w:val="StandardWeb"/>
        <w:ind w:left="284" w:right="339"/>
        <w:rPr>
          <w:rFonts w:ascii="Univers LT 57 Condensed" w:hAnsi="Univers LT 57 Condensed"/>
          <w:lang w:val="en-GB"/>
        </w:rPr>
      </w:pPr>
      <w:r w:rsidRPr="0092413D">
        <w:rPr>
          <w:rFonts w:ascii="Univers LT 57 Condensed" w:hAnsi="Univers LT 57 Condensed"/>
          <w:lang w:val="en-GB"/>
        </w:rPr>
        <w:t xml:space="preserve">In comparison with the previous surveys the increase in economic effects in industry and logistics is remarkable. The successful establishment of </w:t>
      </w:r>
      <w:r>
        <w:rPr>
          <w:rFonts w:ascii="Univers LT 57 Condensed" w:hAnsi="Univers LT 57 Condensed"/>
          <w:lang w:val="en-GB"/>
        </w:rPr>
        <w:t>i</w:t>
      </w:r>
      <w:r w:rsidRPr="0092413D">
        <w:rPr>
          <w:rFonts w:ascii="Univers LT 57 Condensed" w:hAnsi="Univers LT 57 Condensed"/>
          <w:lang w:val="en-GB"/>
        </w:rPr>
        <w:t>nd</w:t>
      </w:r>
      <w:r>
        <w:rPr>
          <w:rFonts w:ascii="Univers LT 57 Condensed" w:hAnsi="Univers LT 57 Condensed"/>
          <w:lang w:val="en-GB"/>
        </w:rPr>
        <w:t>u</w:t>
      </w:r>
      <w:r w:rsidRPr="0092413D">
        <w:rPr>
          <w:rFonts w:ascii="Univers LT 57 Condensed" w:hAnsi="Univers LT 57 Condensed"/>
          <w:lang w:val="en-GB"/>
        </w:rPr>
        <w:t>str</w:t>
      </w:r>
      <w:r>
        <w:rPr>
          <w:rFonts w:ascii="Univers LT 57 Condensed" w:hAnsi="Univers LT 57 Condensed"/>
          <w:lang w:val="en-GB"/>
        </w:rPr>
        <w:t>i</w:t>
      </w:r>
      <w:r w:rsidRPr="0092413D">
        <w:rPr>
          <w:rFonts w:ascii="Univers LT 57 Condensed" w:hAnsi="Univers LT 57 Condensed"/>
          <w:lang w:val="en-GB"/>
        </w:rPr>
        <w:t xml:space="preserve">al companies such as </w:t>
      </w:r>
      <w:r w:rsidR="004D5D05" w:rsidRPr="0092413D">
        <w:rPr>
          <w:rFonts w:ascii="Univers LT 57 Condensed" w:hAnsi="Univers LT 57 Condensed"/>
          <w:lang w:val="en-GB"/>
        </w:rPr>
        <w:t xml:space="preserve">Liebherr, </w:t>
      </w:r>
      <w:proofErr w:type="spellStart"/>
      <w:r w:rsidR="004D5D05" w:rsidRPr="0092413D">
        <w:rPr>
          <w:rFonts w:ascii="Univers LT 57 Condensed" w:hAnsi="Univers LT 57 Condensed"/>
          <w:lang w:val="en-GB"/>
        </w:rPr>
        <w:t>EEW</w:t>
      </w:r>
      <w:proofErr w:type="spellEnd"/>
      <w:r w:rsidR="004D5D05" w:rsidRPr="0092413D">
        <w:rPr>
          <w:rFonts w:ascii="Univers LT 57 Condensed" w:hAnsi="Univers LT 57 Condensed"/>
          <w:lang w:val="en-GB"/>
        </w:rPr>
        <w:t xml:space="preserve"> Special Pipe Constructions </w:t>
      </w:r>
      <w:r w:rsidRPr="0092413D">
        <w:rPr>
          <w:rFonts w:ascii="Univers LT 57 Condensed" w:hAnsi="Univers LT 57 Condensed"/>
          <w:lang w:val="en-GB"/>
        </w:rPr>
        <w:t>a</w:t>
      </w:r>
      <w:r w:rsidR="004D5D05" w:rsidRPr="0092413D">
        <w:rPr>
          <w:rFonts w:ascii="Univers LT 57 Condensed" w:hAnsi="Univers LT 57 Condensed"/>
          <w:lang w:val="en-GB"/>
        </w:rPr>
        <w:t>nd Power Oil ha</w:t>
      </w:r>
      <w:r w:rsidRPr="0092413D">
        <w:rPr>
          <w:rFonts w:ascii="Univers LT 57 Condensed" w:hAnsi="Univers LT 57 Condensed"/>
          <w:lang w:val="en-GB"/>
        </w:rPr>
        <w:t xml:space="preserve">ve considerably increased the number of employees and thus the net value added by the port economy for the region. </w:t>
      </w:r>
      <w:r w:rsidR="004D5D05" w:rsidRPr="007B20C3">
        <w:rPr>
          <w:rFonts w:ascii="Univers LT 57 Condensed" w:hAnsi="Univers LT 57 Condensed"/>
          <w:lang w:val="en-GB"/>
        </w:rPr>
        <w:t>„</w:t>
      </w:r>
      <w:r w:rsidRPr="007B20C3">
        <w:rPr>
          <w:rFonts w:ascii="Univers LT 57 Condensed" w:hAnsi="Univers LT 57 Condensed"/>
          <w:lang w:val="en-GB"/>
        </w:rPr>
        <w:t>Especially in view of the long-term provision of areas by the public sector</w:t>
      </w:r>
      <w:r w:rsidR="005E2103" w:rsidRPr="007B20C3">
        <w:rPr>
          <w:rFonts w:ascii="Univers LT 57 Condensed" w:hAnsi="Univers LT 57 Condensed"/>
          <w:lang w:val="en-GB"/>
        </w:rPr>
        <w:t xml:space="preserve"> and the </w:t>
      </w:r>
      <w:r w:rsidR="007B20C3" w:rsidRPr="007B20C3">
        <w:rPr>
          <w:rFonts w:ascii="Univers LT 57 Condensed" w:hAnsi="Univers LT 57 Condensed"/>
          <w:lang w:val="en-GB"/>
        </w:rPr>
        <w:t>need for land to establish further port-related industrial and logistics businesses these results underline the need for a forward-looking port development</w:t>
      </w:r>
      <w:r w:rsidR="004D5D05" w:rsidRPr="007B20C3">
        <w:rPr>
          <w:rFonts w:ascii="Univers LT 57 Condensed" w:hAnsi="Univers LT 57 Condensed"/>
          <w:lang w:val="en-GB"/>
        </w:rPr>
        <w:t>“, s</w:t>
      </w:r>
      <w:r w:rsidR="007B20C3" w:rsidRPr="007B20C3">
        <w:rPr>
          <w:rFonts w:ascii="Univers LT 57 Condensed" w:hAnsi="Univers LT 57 Condensed"/>
          <w:lang w:val="en-GB"/>
        </w:rPr>
        <w:t>tates</w:t>
      </w:r>
      <w:r w:rsidR="004D5D05" w:rsidRPr="007B20C3">
        <w:rPr>
          <w:rFonts w:ascii="Univers LT 57 Condensed" w:hAnsi="Univers LT 57 Condensed"/>
          <w:lang w:val="en-GB"/>
        </w:rPr>
        <w:t xml:space="preserve"> Jens A. Scharner</w:t>
      </w:r>
      <w:r w:rsidR="007B20C3">
        <w:rPr>
          <w:rFonts w:ascii="Univers LT 57 Condensed" w:hAnsi="Univers LT 57 Condensed"/>
          <w:lang w:val="en-GB"/>
        </w:rPr>
        <w:t>, Managing Director of</w:t>
      </w:r>
      <w:r w:rsidR="007B20C3" w:rsidRPr="007B20C3">
        <w:rPr>
          <w:rFonts w:ascii="Univers LT 57 Condensed" w:hAnsi="Univers LT 57 Condensed"/>
          <w:lang w:val="en-GB"/>
        </w:rPr>
        <w:t xml:space="preserve"> ROSTOCK PORT</w:t>
      </w:r>
      <w:r w:rsidR="004D5D05" w:rsidRPr="007B20C3">
        <w:rPr>
          <w:rFonts w:ascii="Univers LT 57 Condensed" w:hAnsi="Univers LT 57 Condensed"/>
          <w:lang w:val="en-GB"/>
        </w:rPr>
        <w:t>.</w:t>
      </w:r>
    </w:p>
    <w:p w:rsidR="004D5D05" w:rsidRPr="007B20C3" w:rsidRDefault="004D5D05" w:rsidP="004D5D05">
      <w:pPr>
        <w:pStyle w:val="StandardWeb"/>
        <w:ind w:left="284" w:right="339"/>
        <w:rPr>
          <w:rFonts w:ascii="Univers LT 57 Condensed" w:hAnsi="Univers LT 57 Condensed"/>
          <w:lang w:val="en-GB"/>
        </w:rPr>
      </w:pPr>
    </w:p>
    <w:p w:rsidR="004D5D05" w:rsidRDefault="007B20C3" w:rsidP="000552E5">
      <w:pPr>
        <w:pStyle w:val="StandardWeb"/>
        <w:ind w:left="284" w:right="339"/>
        <w:rPr>
          <w:rFonts w:ascii="Univers LT 57 Condensed" w:hAnsi="Univers LT 57 Condensed"/>
          <w:lang w:val="en-GB"/>
        </w:rPr>
      </w:pPr>
      <w:r w:rsidRPr="007B20C3">
        <w:rPr>
          <w:rFonts w:ascii="Univers LT 57 Condensed" w:hAnsi="Univers LT 57 Condensed"/>
          <w:lang w:val="en-GB"/>
        </w:rPr>
        <w:t xml:space="preserve">The numbers are ample proof that the investments in the infrastructure of the port of Rostock by the city and the federal state over the last decades have been well worth it. </w:t>
      </w:r>
      <w:r>
        <w:rPr>
          <w:rFonts w:ascii="Univers LT 57 Condensed" w:hAnsi="Univers LT 57 Condensed"/>
          <w:lang w:val="en-GB"/>
        </w:rPr>
        <w:t xml:space="preserve">All in all the tax payments generated by the port of Rostock add up to at least Euro 366 million, both by immediate port-related businesses as well as by suppliers depending on it indirectly. </w:t>
      </w:r>
      <w:r w:rsidRPr="00BC3AD3">
        <w:rPr>
          <w:rFonts w:ascii="Univers LT 57 Condensed" w:hAnsi="Univers LT 57 Condensed"/>
          <w:lang w:val="en-GB"/>
        </w:rPr>
        <w:t xml:space="preserve">Euro 55 million of these tax payments </w:t>
      </w:r>
      <w:r w:rsidR="00BC3AD3" w:rsidRPr="00BC3AD3">
        <w:rPr>
          <w:rFonts w:ascii="Univers LT 57 Condensed" w:hAnsi="Univers LT 57 Condensed"/>
          <w:lang w:val="en-GB"/>
        </w:rPr>
        <w:t xml:space="preserve">took place on the municipal level. </w:t>
      </w:r>
      <w:r w:rsidR="004D5D05" w:rsidRPr="00BC3AD3">
        <w:rPr>
          <w:rFonts w:ascii="Univers LT 57 Condensed" w:hAnsi="Univers LT 57 Condensed"/>
          <w:lang w:val="en-GB"/>
        </w:rPr>
        <w:t>„</w:t>
      </w:r>
      <w:r w:rsidR="00BC3AD3" w:rsidRPr="00BC3AD3">
        <w:rPr>
          <w:rFonts w:ascii="Univers LT 57 Condensed" w:hAnsi="Univers LT 57 Condensed"/>
          <w:lang w:val="en-GB"/>
        </w:rPr>
        <w:t xml:space="preserve">These numbers demonstrate once again that the ports of Rostock are an important economic factor for our federal state which also radiates far beyond its borders. For this reason the state government continuously supports the largest port site of </w:t>
      </w:r>
      <w:r w:rsidR="004D5D05" w:rsidRPr="00BC3AD3">
        <w:rPr>
          <w:rFonts w:ascii="Univers LT 57 Condensed" w:hAnsi="Univers LT 57 Condensed"/>
          <w:lang w:val="en-GB"/>
        </w:rPr>
        <w:t>Mecklenburg-Vorpommern</w:t>
      </w:r>
      <w:r w:rsidR="00BC3AD3">
        <w:rPr>
          <w:rFonts w:ascii="Univers LT 57 Condensed" w:hAnsi="Univers LT 57 Condensed"/>
          <w:lang w:val="en-GB"/>
        </w:rPr>
        <w:t>, also financially of course. Since 1990 we have provided about Euro 355 million in subsidies for, among others, the new building and upgrading of berths, the development of maritime industrial area</w:t>
      </w:r>
      <w:r w:rsidR="004D5D05" w:rsidRPr="00BC3AD3">
        <w:rPr>
          <w:rFonts w:ascii="Univers LT 57 Condensed" w:hAnsi="Univers LT 57 Condensed"/>
          <w:lang w:val="en-GB"/>
        </w:rPr>
        <w:t xml:space="preserve">s </w:t>
      </w:r>
      <w:r w:rsidR="00BC3AD3">
        <w:rPr>
          <w:rFonts w:ascii="Univers LT 57 Condensed" w:hAnsi="Univers LT 57 Condensed"/>
          <w:lang w:val="en-GB"/>
        </w:rPr>
        <w:t xml:space="preserve">for the establishment of industrial and logistics businesses and for the road and rail connections of  berths to the national transport network. Of course in return our </w:t>
      </w:r>
      <w:proofErr w:type="gramStart"/>
      <w:r w:rsidR="00BC3AD3">
        <w:rPr>
          <w:rFonts w:ascii="Univers LT 57 Condensed" w:hAnsi="Univers LT 57 Condensed"/>
          <w:lang w:val="en-GB"/>
        </w:rPr>
        <w:t xml:space="preserve">investments have contributed to the great development of the ports of Rostock </w:t>
      </w:r>
      <w:r w:rsidR="00BC3AD3">
        <w:rPr>
          <w:rFonts w:ascii="Univers LT 57 Condensed" w:hAnsi="Univers LT 57 Condensed"/>
          <w:lang w:val="en-GB"/>
        </w:rPr>
        <w:lastRenderedPageBreak/>
        <w:t>and will hopefully continue to do so</w:t>
      </w:r>
      <w:r w:rsidR="004D5D05" w:rsidRPr="000552E5">
        <w:rPr>
          <w:rFonts w:ascii="Univers LT 57 Condensed" w:hAnsi="Univers LT 57 Condensed"/>
          <w:lang w:val="en-GB"/>
        </w:rPr>
        <w:t>“, sa</w:t>
      </w:r>
      <w:r w:rsidR="000552E5" w:rsidRPr="000552E5">
        <w:rPr>
          <w:rFonts w:ascii="Univers LT 57 Condensed" w:hAnsi="Univers LT 57 Condensed"/>
          <w:lang w:val="en-GB"/>
        </w:rPr>
        <w:t>ys</w:t>
      </w:r>
      <w:proofErr w:type="gramEnd"/>
      <w:r w:rsidR="004D5D05" w:rsidRPr="000552E5">
        <w:rPr>
          <w:rFonts w:ascii="Univers LT 57 Condensed" w:hAnsi="Univers LT 57 Condensed"/>
          <w:lang w:val="en-GB"/>
        </w:rPr>
        <w:t xml:space="preserve"> Christian </w:t>
      </w:r>
      <w:proofErr w:type="spellStart"/>
      <w:r w:rsidR="004D5D05" w:rsidRPr="000552E5">
        <w:rPr>
          <w:rFonts w:ascii="Univers LT 57 Condensed" w:hAnsi="Univers LT 57 Condensed"/>
          <w:lang w:val="en-GB"/>
        </w:rPr>
        <w:t>Pegel</w:t>
      </w:r>
      <w:proofErr w:type="spellEnd"/>
      <w:r w:rsidR="004D5D05" w:rsidRPr="000552E5">
        <w:rPr>
          <w:rFonts w:ascii="Univers LT 57 Condensed" w:hAnsi="Univers LT 57 Condensed"/>
          <w:lang w:val="en-GB"/>
        </w:rPr>
        <w:t xml:space="preserve">, </w:t>
      </w:r>
      <w:r w:rsidR="000552E5" w:rsidRPr="000552E5">
        <w:rPr>
          <w:rFonts w:ascii="Univers LT 57 Condensed" w:hAnsi="Univers LT 57 Condensed"/>
          <w:lang w:val="en-GB"/>
        </w:rPr>
        <w:t xml:space="preserve">State Minister for Energy, </w:t>
      </w:r>
      <w:r w:rsidR="004D5D05" w:rsidRPr="000552E5">
        <w:rPr>
          <w:rFonts w:ascii="Univers LT 57 Condensed" w:hAnsi="Univers LT 57 Condensed"/>
          <w:lang w:val="en-GB"/>
        </w:rPr>
        <w:t>Infrastru</w:t>
      </w:r>
      <w:r w:rsidR="000552E5">
        <w:rPr>
          <w:rFonts w:ascii="Univers LT 57 Condensed" w:hAnsi="Univers LT 57 Condensed"/>
          <w:lang w:val="en-GB"/>
        </w:rPr>
        <w:t>c</w:t>
      </w:r>
      <w:r w:rsidR="004D5D05" w:rsidRPr="000552E5">
        <w:rPr>
          <w:rFonts w:ascii="Univers LT 57 Condensed" w:hAnsi="Univers LT 57 Condensed"/>
          <w:lang w:val="en-GB"/>
        </w:rPr>
        <w:t>tur</w:t>
      </w:r>
      <w:r w:rsidR="000552E5">
        <w:rPr>
          <w:rFonts w:ascii="Univers LT 57 Condensed" w:hAnsi="Univers LT 57 Condensed"/>
          <w:lang w:val="en-GB"/>
        </w:rPr>
        <w:t>e</w:t>
      </w:r>
      <w:r w:rsidR="004D5D05" w:rsidRPr="000552E5">
        <w:rPr>
          <w:rFonts w:ascii="Univers LT 57 Condensed" w:hAnsi="Univers LT 57 Condensed"/>
          <w:lang w:val="en-GB"/>
        </w:rPr>
        <w:t xml:space="preserve"> </w:t>
      </w:r>
      <w:r w:rsidR="000552E5">
        <w:rPr>
          <w:rFonts w:ascii="Univers LT 57 Condensed" w:hAnsi="Univers LT 57 Condensed"/>
          <w:lang w:val="en-GB"/>
        </w:rPr>
        <w:t>a</w:t>
      </w:r>
      <w:r w:rsidR="004D5D05" w:rsidRPr="000552E5">
        <w:rPr>
          <w:rFonts w:ascii="Univers LT 57 Condensed" w:hAnsi="Univers LT 57 Condensed"/>
          <w:lang w:val="en-GB"/>
        </w:rPr>
        <w:t>nd Digitali</w:t>
      </w:r>
      <w:r w:rsidR="000552E5">
        <w:rPr>
          <w:rFonts w:ascii="Univers LT 57 Condensed" w:hAnsi="Univers LT 57 Condensed"/>
          <w:lang w:val="en-GB"/>
        </w:rPr>
        <w:t>zation</w:t>
      </w:r>
      <w:r w:rsidR="004D5D05" w:rsidRPr="000552E5">
        <w:rPr>
          <w:rFonts w:ascii="Univers LT 57 Condensed" w:hAnsi="Univers LT 57 Condensed"/>
          <w:lang w:val="en-GB"/>
        </w:rPr>
        <w:t>.</w:t>
      </w:r>
    </w:p>
    <w:p w:rsidR="000552E5" w:rsidRPr="000552E5" w:rsidRDefault="000552E5" w:rsidP="004D5D05">
      <w:pPr>
        <w:pStyle w:val="StandardWeb"/>
        <w:ind w:left="284" w:right="339"/>
        <w:rPr>
          <w:rFonts w:ascii="Univers LT 57 Condensed" w:hAnsi="Univers LT 57 Condensed"/>
          <w:lang w:val="en-GB"/>
        </w:rPr>
      </w:pPr>
    </w:p>
    <w:p w:rsidR="004D5D05" w:rsidRPr="000552E5" w:rsidRDefault="004D5D05" w:rsidP="004D5D05">
      <w:pPr>
        <w:pStyle w:val="NurText"/>
        <w:ind w:left="284" w:right="339"/>
        <w:rPr>
          <w:rFonts w:ascii="Univers LT 57 Condensed" w:hAnsi="Univers LT 57 Condensed"/>
          <w:sz w:val="24"/>
          <w:szCs w:val="24"/>
          <w:lang w:val="en-GB"/>
        </w:rPr>
      </w:pPr>
      <w:r w:rsidRPr="000552E5">
        <w:rPr>
          <w:rFonts w:ascii="Univers LT 57 Condensed" w:hAnsi="Univers LT 57 Condensed"/>
          <w:sz w:val="24"/>
          <w:szCs w:val="24"/>
          <w:lang w:val="en-GB"/>
        </w:rPr>
        <w:t xml:space="preserve">Claus </w:t>
      </w:r>
      <w:proofErr w:type="spellStart"/>
      <w:r w:rsidRPr="000552E5">
        <w:rPr>
          <w:rFonts w:ascii="Univers LT 57 Condensed" w:hAnsi="Univers LT 57 Condensed"/>
          <w:sz w:val="24"/>
          <w:szCs w:val="24"/>
          <w:lang w:val="en-GB"/>
        </w:rPr>
        <w:t>Ruhe</w:t>
      </w:r>
      <w:proofErr w:type="spellEnd"/>
      <w:r w:rsidRPr="000552E5">
        <w:rPr>
          <w:rFonts w:ascii="Univers LT 57 Condensed" w:hAnsi="Univers LT 57 Condensed"/>
          <w:sz w:val="24"/>
          <w:szCs w:val="24"/>
          <w:lang w:val="en-GB"/>
        </w:rPr>
        <w:t xml:space="preserve"> Madsen, </w:t>
      </w:r>
      <w:r w:rsidR="000552E5" w:rsidRPr="000552E5">
        <w:rPr>
          <w:rFonts w:ascii="Univers LT 57 Condensed" w:hAnsi="Univers LT 57 Condensed"/>
          <w:sz w:val="24"/>
          <w:szCs w:val="24"/>
          <w:lang w:val="en-GB"/>
        </w:rPr>
        <w:t xml:space="preserve">Lord Mayor of the Hanseatic and University City of </w:t>
      </w:r>
      <w:r w:rsidRPr="000552E5">
        <w:rPr>
          <w:rFonts w:ascii="Univers LT 57 Condensed" w:hAnsi="Univers LT 57 Condensed"/>
          <w:sz w:val="24"/>
          <w:szCs w:val="24"/>
          <w:lang w:val="en-GB"/>
        </w:rPr>
        <w:t xml:space="preserve">Rostock, </w:t>
      </w:r>
      <w:r w:rsidR="000552E5">
        <w:rPr>
          <w:rFonts w:ascii="Univers LT 57 Condensed" w:hAnsi="Univers LT 57 Condensed"/>
          <w:sz w:val="24"/>
          <w:szCs w:val="24"/>
          <w:lang w:val="en-GB"/>
        </w:rPr>
        <w:t>point</w:t>
      </w:r>
      <w:r w:rsidR="00D93187">
        <w:rPr>
          <w:rFonts w:ascii="Univers LT 57 Condensed" w:hAnsi="Univers LT 57 Condensed"/>
          <w:sz w:val="24"/>
          <w:szCs w:val="24"/>
          <w:lang w:val="en-GB"/>
        </w:rPr>
        <w:t>s</w:t>
      </w:r>
      <w:r w:rsidR="000552E5">
        <w:rPr>
          <w:rFonts w:ascii="Univers LT 57 Condensed" w:hAnsi="Univers LT 57 Condensed"/>
          <w:sz w:val="24"/>
          <w:szCs w:val="24"/>
          <w:lang w:val="en-GB"/>
        </w:rPr>
        <w:t xml:space="preserve"> out</w:t>
      </w:r>
      <w:r w:rsidRPr="000552E5">
        <w:rPr>
          <w:rFonts w:ascii="Univers LT 57 Condensed" w:hAnsi="Univers LT 57 Condensed"/>
          <w:sz w:val="24"/>
          <w:szCs w:val="24"/>
          <w:lang w:val="en-GB"/>
        </w:rPr>
        <w:t>: „</w:t>
      </w:r>
      <w:r w:rsidR="000552E5">
        <w:rPr>
          <w:rFonts w:ascii="Univers LT 57 Condensed" w:hAnsi="Univers LT 57 Condensed"/>
          <w:sz w:val="24"/>
          <w:szCs w:val="24"/>
          <w:lang w:val="en-GB"/>
        </w:rPr>
        <w:t>The port is our DNA in Rostock. Almost every family has some connection to the heart of our integrated maritime economy and economic driver for the whole state. The port has always set the pace for our future. This in turn pushes us to be a competitive business site on a global scale and to implement innovation swiftly</w:t>
      </w:r>
      <w:proofErr w:type="gramStart"/>
      <w:r w:rsidRPr="000552E5">
        <w:rPr>
          <w:rFonts w:ascii="Univers LT 57 Condensed" w:hAnsi="Univers LT 57 Condensed"/>
          <w:sz w:val="24"/>
          <w:szCs w:val="24"/>
          <w:lang w:val="en-GB"/>
        </w:rPr>
        <w:t>.“</w:t>
      </w:r>
      <w:proofErr w:type="gramEnd"/>
    </w:p>
    <w:p w:rsidR="004D5D05" w:rsidRPr="000552E5" w:rsidRDefault="004D5D05" w:rsidP="004D5D05">
      <w:pPr>
        <w:pStyle w:val="StandardWeb"/>
        <w:ind w:left="284" w:right="339"/>
        <w:rPr>
          <w:rFonts w:ascii="Univers LT 57 Condensed" w:hAnsi="Univers LT 57 Condensed"/>
          <w:lang w:val="en-GB"/>
        </w:rPr>
      </w:pPr>
    </w:p>
    <w:p w:rsidR="004D5D05" w:rsidRPr="006F3C42" w:rsidRDefault="004D5D05" w:rsidP="004D5D05">
      <w:pPr>
        <w:ind w:left="284" w:right="339"/>
        <w:rPr>
          <w:rFonts w:ascii="Univers LT 57 Condensed" w:hAnsi="Univers LT 57 Condensed"/>
          <w:lang w:val="en-GB"/>
        </w:rPr>
      </w:pPr>
      <w:r w:rsidRPr="000552E5">
        <w:rPr>
          <w:rFonts w:ascii="Univers LT 57 Condensed" w:hAnsi="Univers LT 57 Condensed"/>
          <w:lang w:val="en-GB"/>
        </w:rPr>
        <w:t>„</w:t>
      </w:r>
      <w:r w:rsidR="000552E5" w:rsidRPr="000552E5">
        <w:rPr>
          <w:rFonts w:ascii="Univers LT 57 Condensed" w:hAnsi="Univers LT 57 Condensed"/>
          <w:lang w:val="en-GB"/>
        </w:rPr>
        <w:t xml:space="preserve">It is true that the coronavirus pandemic, which has been ongoing since March 2020 has been a considerable challenge for Rostock’s port economy, but on the whole it has shown itself to be robust and relatively crisis-proof. </w:t>
      </w:r>
      <w:r w:rsidR="000552E5">
        <w:rPr>
          <w:rFonts w:ascii="Univers LT 57 Condensed" w:hAnsi="Univers LT 57 Condensed"/>
          <w:lang w:val="en-GB"/>
        </w:rPr>
        <w:t xml:space="preserve">The drastic declines in passenger traffic of ferry and cruise shipping hit the port and all companies involved in this division quite hard, but cargo shipping and the industrial companies established at the ports of Rostock continue to operate on a high, stable level with regard to employment and sales. </w:t>
      </w:r>
      <w:r w:rsidR="00E93112" w:rsidRPr="006F3C42">
        <w:rPr>
          <w:rFonts w:ascii="Univers LT 57 Condensed" w:hAnsi="Univers LT 57 Condensed"/>
          <w:lang w:val="en-GB"/>
        </w:rPr>
        <w:t>The indirect</w:t>
      </w:r>
      <w:r w:rsidR="006F3C42" w:rsidRPr="006F3C42">
        <w:rPr>
          <w:rFonts w:ascii="Univers LT 57 Condensed" w:hAnsi="Univers LT 57 Condensed"/>
          <w:lang w:val="en-GB"/>
        </w:rPr>
        <w:t xml:space="preserve"> employment effects went down due to the many missing ship’s passengers in 2020. But they will pick up again as soon as safe cross-border travel is </w:t>
      </w:r>
      <w:proofErr w:type="gramStart"/>
      <w:r w:rsidR="006F3C42" w:rsidRPr="006F3C42">
        <w:rPr>
          <w:rFonts w:ascii="Univers LT 57 Condensed" w:hAnsi="Univers LT 57 Condensed"/>
          <w:lang w:val="en-GB"/>
        </w:rPr>
        <w:t>possible  once</w:t>
      </w:r>
      <w:proofErr w:type="gramEnd"/>
      <w:r w:rsidR="006F3C42" w:rsidRPr="006F3C42">
        <w:rPr>
          <w:rFonts w:ascii="Univers LT 57 Condensed" w:hAnsi="Univers LT 57 Condensed"/>
          <w:lang w:val="en-GB"/>
        </w:rPr>
        <w:t xml:space="preserve"> again</w:t>
      </w:r>
      <w:r w:rsidRPr="006F3C42">
        <w:rPr>
          <w:rFonts w:ascii="Univers LT 57 Condensed" w:hAnsi="Univers LT 57 Condensed"/>
          <w:lang w:val="en-GB"/>
        </w:rPr>
        <w:t>“, s</w:t>
      </w:r>
      <w:r w:rsidR="006F3C42" w:rsidRPr="006F3C42">
        <w:rPr>
          <w:rFonts w:ascii="Univers LT 57 Condensed" w:hAnsi="Univers LT 57 Condensed"/>
          <w:lang w:val="en-GB"/>
        </w:rPr>
        <w:t>ays</w:t>
      </w:r>
      <w:r w:rsidRPr="006F3C42">
        <w:rPr>
          <w:rFonts w:ascii="Univers LT 57 Condensed" w:hAnsi="Univers LT 57 Condensed"/>
          <w:lang w:val="en-GB"/>
        </w:rPr>
        <w:t xml:space="preserve"> Dr. Gernot Tesch.</w:t>
      </w:r>
    </w:p>
    <w:p w:rsidR="004D5D05" w:rsidRPr="006F3C42" w:rsidRDefault="004D5D05" w:rsidP="004D5D05">
      <w:pPr>
        <w:pStyle w:val="StandardWeb"/>
        <w:ind w:left="284" w:right="339"/>
        <w:rPr>
          <w:rFonts w:ascii="Univers LT 57 Condensed" w:hAnsi="Univers LT 57 Condensed"/>
          <w:lang w:val="en-GB"/>
        </w:rPr>
      </w:pPr>
    </w:p>
    <w:p w:rsidR="004D5D05" w:rsidRPr="00264664" w:rsidRDefault="00981A49" w:rsidP="004D5D05">
      <w:pPr>
        <w:pStyle w:val="StandardWeb"/>
        <w:ind w:left="284" w:right="339"/>
        <w:rPr>
          <w:rFonts w:ascii="Univers LT 57 Condensed" w:hAnsi="Univers LT 57 Condensed"/>
          <w:lang w:val="en-GB" w:eastAsia="en-US"/>
        </w:rPr>
      </w:pPr>
      <w:r w:rsidRPr="00264664">
        <w:rPr>
          <w:rFonts w:ascii="Univers LT 57 Condensed" w:hAnsi="Univers LT 57 Condensed"/>
          <w:lang w:val="en-GB" w:eastAsia="en-US"/>
        </w:rPr>
        <w:t xml:space="preserve">The first-time survey of </w:t>
      </w:r>
      <w:r w:rsidR="00264664" w:rsidRPr="00264664">
        <w:rPr>
          <w:rFonts w:ascii="Univers LT 57 Condensed" w:hAnsi="Univers LT 57 Condensed"/>
          <w:lang w:val="en-GB" w:eastAsia="en-US"/>
        </w:rPr>
        <w:t xml:space="preserve">supra-regional effects has shown an employment effect outside the region of 6,100 persons in the transport industry across Germany as well  as a stable employment of </w:t>
      </w:r>
      <w:r w:rsidR="004D5D05" w:rsidRPr="00264664">
        <w:rPr>
          <w:rFonts w:ascii="Univers LT 57 Condensed" w:hAnsi="Univers LT 57 Condensed"/>
          <w:lang w:val="en-GB" w:eastAsia="en-US"/>
        </w:rPr>
        <w:t>56</w:t>
      </w:r>
      <w:r w:rsidR="00264664" w:rsidRPr="00264664">
        <w:rPr>
          <w:rFonts w:ascii="Univers LT 57 Condensed" w:hAnsi="Univers LT 57 Condensed"/>
          <w:lang w:val="en-GB" w:eastAsia="en-US"/>
        </w:rPr>
        <w:t>,</w:t>
      </w:r>
      <w:r w:rsidR="004D5D05" w:rsidRPr="00264664">
        <w:rPr>
          <w:rFonts w:ascii="Univers LT 57 Condensed" w:hAnsi="Univers LT 57 Condensed"/>
          <w:lang w:val="en-GB" w:eastAsia="en-US"/>
        </w:rPr>
        <w:t xml:space="preserve">900 </w:t>
      </w:r>
      <w:r w:rsidR="00264664" w:rsidRPr="00264664">
        <w:rPr>
          <w:rFonts w:ascii="Univers LT 57 Condensed" w:hAnsi="Univers LT 57 Condensed"/>
          <w:lang w:val="en-GB" w:eastAsia="en-US"/>
        </w:rPr>
        <w:t>p</w:t>
      </w:r>
      <w:r w:rsidR="004D5D05" w:rsidRPr="00264664">
        <w:rPr>
          <w:rFonts w:ascii="Univers LT 57 Condensed" w:hAnsi="Univers LT 57 Condensed"/>
          <w:lang w:val="en-GB" w:eastAsia="en-US"/>
        </w:rPr>
        <w:t>erson</w:t>
      </w:r>
      <w:r w:rsidR="00264664" w:rsidRPr="00264664">
        <w:rPr>
          <w:rFonts w:ascii="Univers LT 57 Condensed" w:hAnsi="Univers LT 57 Condensed"/>
          <w:lang w:val="en-GB" w:eastAsia="en-US"/>
        </w:rPr>
        <w:t xml:space="preserve">s in </w:t>
      </w:r>
      <w:r w:rsidR="00264664">
        <w:rPr>
          <w:rFonts w:ascii="Univers LT 57 Condensed" w:hAnsi="Univers LT 57 Condensed"/>
          <w:lang w:val="en-GB" w:eastAsia="en-US"/>
        </w:rPr>
        <w:t xml:space="preserve">port-dependent industries as a result of the goods exported via the port of Rostock and the services generated by it. </w:t>
      </w:r>
    </w:p>
    <w:p w:rsidR="004D5D05" w:rsidRPr="008E2B09" w:rsidRDefault="004D5D05" w:rsidP="004D5D05">
      <w:pPr>
        <w:ind w:left="284" w:right="339"/>
        <w:rPr>
          <w:rFonts w:ascii="Univers LT 57 Condensed" w:hAnsi="Univers LT 57 Condensed"/>
          <w:lang w:val="en-GB"/>
        </w:rPr>
      </w:pPr>
      <w:r w:rsidRPr="00264664">
        <w:rPr>
          <w:rFonts w:ascii="Univers LT 57 Condensed" w:hAnsi="Univers LT 57 Condensed"/>
          <w:lang w:val="en-GB"/>
        </w:rPr>
        <w:t xml:space="preserve">ROSTOCK PORT </w:t>
      </w:r>
      <w:r w:rsidR="00264664" w:rsidRPr="00264664">
        <w:rPr>
          <w:rFonts w:ascii="Univers LT 57 Condensed" w:hAnsi="Univers LT 57 Condensed"/>
          <w:lang w:val="en-GB"/>
        </w:rPr>
        <w:t xml:space="preserve">has the economic effects of the port economy of Rostock surveyed at regular intervals in order to investigate the effectiveness of the use of public funds. After studies in the years </w:t>
      </w:r>
      <w:r w:rsidRPr="00264664">
        <w:rPr>
          <w:rFonts w:ascii="Univers LT 57 Condensed" w:hAnsi="Univers LT 57 Condensed"/>
          <w:lang w:val="en-GB"/>
        </w:rPr>
        <w:t xml:space="preserve">1994, 1998, 2006 </w:t>
      </w:r>
      <w:r w:rsidR="00264664" w:rsidRPr="00264664">
        <w:rPr>
          <w:rFonts w:ascii="Univers LT 57 Condensed" w:hAnsi="Univers LT 57 Condensed"/>
          <w:lang w:val="en-GB"/>
        </w:rPr>
        <w:t>a</w:t>
      </w:r>
      <w:r w:rsidRPr="00264664">
        <w:rPr>
          <w:rFonts w:ascii="Univers LT 57 Condensed" w:hAnsi="Univers LT 57 Condensed"/>
          <w:lang w:val="en-GB"/>
        </w:rPr>
        <w:t xml:space="preserve">nd 2009 </w:t>
      </w:r>
      <w:r w:rsidR="00264664" w:rsidRPr="00264664">
        <w:rPr>
          <w:rFonts w:ascii="Univers LT 57 Condensed" w:hAnsi="Univers LT 57 Condensed"/>
          <w:lang w:val="en-GB"/>
        </w:rPr>
        <w:t xml:space="preserve">the last numbers obtained dated back to 2013. </w:t>
      </w:r>
      <w:r w:rsidR="00264664">
        <w:rPr>
          <w:rFonts w:ascii="Univers LT 57 Condensed" w:hAnsi="Univers LT 57 Condensed"/>
          <w:lang w:val="en-GB"/>
        </w:rPr>
        <w:t xml:space="preserve">The effects established over the last two decades referred to the region, i.e. the federal state. </w:t>
      </w:r>
      <w:r w:rsidR="00264664" w:rsidRPr="005D432B">
        <w:rPr>
          <w:rFonts w:ascii="Univers LT 57 Condensed" w:hAnsi="Univers LT 57 Condensed"/>
          <w:lang w:val="en-GB"/>
        </w:rPr>
        <w:t xml:space="preserve">In 2017 the German government had </w:t>
      </w:r>
      <w:r w:rsidR="005D432B" w:rsidRPr="005D432B">
        <w:rPr>
          <w:rFonts w:ascii="Univers LT 57 Condensed" w:hAnsi="Univers LT 57 Condensed"/>
          <w:lang w:val="en-GB"/>
        </w:rPr>
        <w:t xml:space="preserve">a new system developed to </w:t>
      </w:r>
      <w:r w:rsidR="005D432B">
        <w:rPr>
          <w:rFonts w:ascii="Univers LT 57 Condensed" w:hAnsi="Univers LT 57 Condensed"/>
          <w:lang w:val="en-GB"/>
        </w:rPr>
        <w:t xml:space="preserve">also </w:t>
      </w:r>
      <w:r w:rsidR="005D432B" w:rsidRPr="005D432B">
        <w:rPr>
          <w:rFonts w:ascii="Univers LT 57 Condensed" w:hAnsi="Univers LT 57 Condensed"/>
          <w:lang w:val="en-GB"/>
        </w:rPr>
        <w:t>make the results of such surveys comparable on the national level</w:t>
      </w:r>
      <w:r w:rsidR="005D432B">
        <w:rPr>
          <w:rFonts w:ascii="Univers LT 57 Condensed" w:hAnsi="Univers LT 57 Condensed"/>
          <w:lang w:val="en-GB"/>
        </w:rPr>
        <w:t xml:space="preserve"> which meant that in addition to effects for the regional economy, those for the national economy as a whole would also be surveyed. </w:t>
      </w:r>
      <w:r w:rsidR="005D432B" w:rsidRPr="008E2B09">
        <w:rPr>
          <w:rFonts w:ascii="Univers LT 57 Condensed" w:hAnsi="Univers LT 57 Condensed"/>
          <w:lang w:val="en-GB"/>
        </w:rPr>
        <w:t xml:space="preserve">Since </w:t>
      </w:r>
      <w:r w:rsidRPr="008E2B09">
        <w:rPr>
          <w:rFonts w:ascii="Univers LT 57 Condensed" w:hAnsi="Univers LT 57 Condensed"/>
          <w:lang w:val="en-GB"/>
        </w:rPr>
        <w:t xml:space="preserve">ROSTOCK PORT </w:t>
      </w:r>
      <w:r w:rsidR="008E2B09" w:rsidRPr="008E2B09">
        <w:rPr>
          <w:rFonts w:ascii="Univers LT 57 Condensed" w:hAnsi="Univers LT 57 Condensed"/>
          <w:lang w:val="en-GB"/>
        </w:rPr>
        <w:t>wanted to again have indicators for the regional economy surveyed for the sake of comparison</w:t>
      </w:r>
      <w:r w:rsidRPr="008E2B09">
        <w:rPr>
          <w:rFonts w:ascii="Univers LT 57 Condensed" w:hAnsi="Univers LT 57 Condensed"/>
          <w:lang w:val="en-GB"/>
        </w:rPr>
        <w:t xml:space="preserve"> </w:t>
      </w:r>
      <w:r w:rsidR="008E2B09" w:rsidRPr="008E2B09">
        <w:rPr>
          <w:rFonts w:ascii="Univers LT 57 Condensed" w:hAnsi="Univers LT 57 Condensed"/>
          <w:lang w:val="en-GB"/>
        </w:rPr>
        <w:t xml:space="preserve">but on the other hand also wanted to show effects for the whole of Germany according to the new system, </w:t>
      </w:r>
      <w:r w:rsidRPr="008E2B09">
        <w:rPr>
          <w:rFonts w:ascii="Univers LT 57 Condensed" w:hAnsi="Univers LT 57 Condensed"/>
          <w:lang w:val="en-GB"/>
        </w:rPr>
        <w:t xml:space="preserve">ROSTOCK PORT </w:t>
      </w:r>
      <w:r w:rsidR="008E2B09">
        <w:rPr>
          <w:rFonts w:ascii="Univers LT 57 Condensed" w:hAnsi="Univers LT 57 Condensed"/>
          <w:lang w:val="en-GB"/>
        </w:rPr>
        <w:t>commissioned the a/m consortium of experts</w:t>
      </w:r>
      <w:r w:rsidRPr="008E2B09">
        <w:rPr>
          <w:rFonts w:ascii="Univers LT 57 Condensed" w:hAnsi="Univers LT 57 Condensed"/>
          <w:lang w:val="en-GB"/>
        </w:rPr>
        <w:t>.</w:t>
      </w:r>
    </w:p>
    <w:p w:rsidR="004D5D05" w:rsidRPr="008E2B09" w:rsidRDefault="004D5D05" w:rsidP="004D5D05">
      <w:pPr>
        <w:ind w:left="284" w:right="339"/>
        <w:rPr>
          <w:rFonts w:ascii="Univers LT 57 Condensed" w:hAnsi="Univers LT 57 Condensed"/>
          <w:lang w:val="en-GB" w:eastAsia="en-US"/>
        </w:rPr>
      </w:pPr>
    </w:p>
    <w:p w:rsidR="004D5D05" w:rsidRPr="005E5978" w:rsidRDefault="004D5D05" w:rsidP="004D5D05">
      <w:pPr>
        <w:ind w:left="284" w:right="339"/>
        <w:rPr>
          <w:rFonts w:ascii="Univers LT 57 Condensed" w:hAnsi="Univers LT 57 Condensed"/>
          <w:lang w:val="en-GB"/>
        </w:rPr>
      </w:pPr>
      <w:r w:rsidRPr="008E2B09">
        <w:rPr>
          <w:rFonts w:ascii="Univers LT 57 Condensed" w:hAnsi="Univers LT 57 Condensed"/>
          <w:lang w:val="en-GB"/>
        </w:rPr>
        <w:t>„</w:t>
      </w:r>
      <w:r w:rsidR="008E2B09" w:rsidRPr="008E2B09">
        <w:rPr>
          <w:rFonts w:ascii="Univers LT 57 Condensed" w:hAnsi="Univers LT 57 Condensed"/>
          <w:lang w:val="en-GB"/>
        </w:rPr>
        <w:t>The coronavirus pandemic is leaving its mark</w:t>
      </w:r>
      <w:r w:rsidR="008E2B09">
        <w:rPr>
          <w:rFonts w:ascii="Univers LT 57 Condensed" w:hAnsi="Univers LT 57 Condensed"/>
          <w:lang w:val="en-GB"/>
        </w:rPr>
        <w:t xml:space="preserve"> both</w:t>
      </w:r>
      <w:r w:rsidR="008E2B09" w:rsidRPr="008E2B09">
        <w:rPr>
          <w:rFonts w:ascii="Univers LT 57 Condensed" w:hAnsi="Univers LT 57 Condensed"/>
          <w:lang w:val="en-GB"/>
        </w:rPr>
        <w:t xml:space="preserve"> on the world</w:t>
      </w:r>
      <w:r w:rsidR="008E2B09">
        <w:rPr>
          <w:rFonts w:ascii="Univers LT 57 Condensed" w:hAnsi="Univers LT 57 Condensed"/>
          <w:lang w:val="en-GB"/>
        </w:rPr>
        <w:t xml:space="preserve"> economy and on our regional economy. </w:t>
      </w:r>
      <w:r w:rsidR="005E5978">
        <w:rPr>
          <w:rFonts w:ascii="Univers LT 57 Condensed" w:hAnsi="Univers LT 57 Condensed"/>
          <w:lang w:val="en-GB"/>
        </w:rPr>
        <w:t>Together wit</w:t>
      </w:r>
      <w:r w:rsidR="00D93187">
        <w:rPr>
          <w:rFonts w:ascii="Univers LT 57 Condensed" w:hAnsi="Univers LT 57 Condensed"/>
          <w:lang w:val="en-GB"/>
        </w:rPr>
        <w:t>h</w:t>
      </w:r>
      <w:r w:rsidR="005E5978">
        <w:rPr>
          <w:rFonts w:ascii="Univers LT 57 Condensed" w:hAnsi="Univers LT 57 Condensed"/>
          <w:lang w:val="en-GB"/>
        </w:rPr>
        <w:t xml:space="preserve"> our business community both state-</w:t>
      </w:r>
      <w:r w:rsidR="005E5978">
        <w:rPr>
          <w:rFonts w:ascii="Univers LT 57 Condensed" w:hAnsi="Univers LT 57 Condensed"/>
          <w:lang w:val="en-GB"/>
        </w:rPr>
        <w:lastRenderedPageBreak/>
        <w:t xml:space="preserve">level and municipal policy-makers are doing their best to keep employment and company sales on the high level achieved in the port economy of Rostock in recent years. A quick economic recovery is possible as soon as all restrictions due to coronavirus can be reduced once again. </w:t>
      </w:r>
      <w:r w:rsidR="005E5978" w:rsidRPr="005E5978">
        <w:rPr>
          <w:rFonts w:ascii="Univers LT 57 Condensed" w:hAnsi="Univers LT 57 Condensed"/>
          <w:lang w:val="en-GB"/>
        </w:rPr>
        <w:t>Until then we need above all perseverance and optimism</w:t>
      </w:r>
      <w:r w:rsidRPr="005E5978">
        <w:rPr>
          <w:rFonts w:ascii="Univers LT 57 Condensed" w:hAnsi="Univers LT 57 Condensed"/>
          <w:lang w:val="en-GB"/>
        </w:rPr>
        <w:t xml:space="preserve">“, </w:t>
      </w:r>
      <w:r w:rsidR="005E5978" w:rsidRPr="005E5978">
        <w:rPr>
          <w:rFonts w:ascii="Univers LT 57 Condensed" w:hAnsi="Univers LT 57 Condensed"/>
          <w:lang w:val="en-GB"/>
        </w:rPr>
        <w:t>concludes</w:t>
      </w:r>
      <w:r w:rsidRPr="005E5978">
        <w:rPr>
          <w:rFonts w:ascii="Univers LT 57 Condensed" w:hAnsi="Univers LT 57 Condensed"/>
          <w:lang w:val="en-GB"/>
        </w:rPr>
        <w:t xml:space="preserve"> Jens A. Scharner.</w:t>
      </w:r>
    </w:p>
    <w:p w:rsidR="004D5D05" w:rsidRPr="005E5978" w:rsidRDefault="004D5D05" w:rsidP="004D5D05">
      <w:pPr>
        <w:ind w:left="284" w:right="339"/>
        <w:rPr>
          <w:rFonts w:ascii="Univers LT 57 Condensed" w:hAnsi="Univers LT 57 Condensed"/>
          <w:lang w:val="en-GB"/>
        </w:rPr>
      </w:pPr>
    </w:p>
    <w:p w:rsidR="004D5D05" w:rsidRPr="005E5978" w:rsidRDefault="005E5978" w:rsidP="004D5D05">
      <w:pPr>
        <w:ind w:left="284" w:right="339"/>
        <w:rPr>
          <w:rFonts w:ascii="Univers LT 57 Condensed" w:hAnsi="Univers LT 57 Condensed"/>
          <w:lang w:val="en-GB"/>
        </w:rPr>
      </w:pPr>
      <w:bookmarkStart w:id="0" w:name="_heading=h.gjdgxs"/>
      <w:bookmarkEnd w:id="0"/>
      <w:r>
        <w:rPr>
          <w:rFonts w:ascii="Univers LT 67 CondensedBold" w:hAnsi="Univers LT 67 CondensedBold"/>
          <w:lang w:val="en-GB"/>
        </w:rPr>
        <w:t xml:space="preserve">For further information please go to </w:t>
      </w:r>
      <w:hyperlink r:id="rId8" w:history="1">
        <w:r w:rsidR="004D5D05" w:rsidRPr="005E5978">
          <w:rPr>
            <w:rStyle w:val="Hyperlink"/>
            <w:rFonts w:ascii="Univers LT 57 Condensed" w:hAnsi="Univers LT 57 Condensed"/>
            <w:lang w:val="en-GB"/>
          </w:rPr>
          <w:t>www.rostock-port.de</w:t>
        </w:r>
      </w:hyperlink>
      <w:r w:rsidR="004D5D05" w:rsidRPr="005E5978">
        <w:rPr>
          <w:rFonts w:ascii="Univers LT 57 Condensed" w:hAnsi="Univers LT 57 Condensed"/>
          <w:lang w:val="en-GB"/>
        </w:rPr>
        <w:t xml:space="preserve"> </w:t>
      </w:r>
    </w:p>
    <w:p w:rsidR="004D5D05" w:rsidRPr="005E5978" w:rsidRDefault="004D5D05" w:rsidP="0049244D">
      <w:pPr>
        <w:tabs>
          <w:tab w:val="left" w:pos="7938"/>
        </w:tabs>
        <w:ind w:left="284" w:right="339"/>
        <w:rPr>
          <w:rFonts w:ascii="Univers LT 57 Condensed" w:hAnsi="Univers LT 57 Condensed"/>
          <w:sz w:val="16"/>
          <w:szCs w:val="16"/>
          <w:lang w:val="en-GB"/>
        </w:rPr>
      </w:pPr>
      <w:bookmarkStart w:id="1" w:name="_GoBack"/>
      <w:bookmarkEnd w:id="1"/>
    </w:p>
    <w:sectPr w:rsidR="004D5D05" w:rsidRPr="005E5978" w:rsidSect="00125721">
      <w:headerReference w:type="default" r:id="rId9"/>
      <w:footerReference w:type="default" r:id="rId10"/>
      <w:headerReference w:type="first" r:id="rId11"/>
      <w:footerReference w:type="first" r:id="rId12"/>
      <w:pgSz w:w="11906" w:h="16838"/>
      <w:pgMar w:top="3402" w:right="2495" w:bottom="1701" w:left="1134" w:header="709" w:footer="709"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978" w:rsidRDefault="005E5978">
      <w:r>
        <w:separator/>
      </w:r>
    </w:p>
  </w:endnote>
  <w:endnote w:type="continuationSeparator" w:id="0">
    <w:p w:rsidR="005E5978" w:rsidRDefault="005E5978">
      <w:r>
        <w:continuationSeparator/>
      </w:r>
    </w:p>
  </w:endnote>
</w:endnotes>
</file>

<file path=word/fontTable.xml><?xml version="1.0" encoding="utf-8"?>
<w:fonts xmlns:r="http://schemas.openxmlformats.org/officeDocument/2006/relationships" xmlns:w="http://schemas.openxmlformats.org/wordprocessingml/2006/main">
  <w:font w:name="Univers LT 55">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R MT">
    <w:altName w:val="Times New Roman"/>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Univers LT 57 Condensed">
    <w:altName w:val="Times New Roman"/>
    <w:charset w:val="00"/>
    <w:family w:val="auto"/>
    <w:pitch w:val="variable"/>
    <w:sig w:usb0="00000003" w:usb1="00000000" w:usb2="00000000" w:usb3="00000000" w:csb0="00000001" w:csb1="00000000"/>
  </w:font>
  <w:font w:name="Univers LT 67 CondensedBold">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78" w:rsidRPr="009359AC" w:rsidRDefault="005E5978" w:rsidP="00415527">
    <w:pPr>
      <w:pStyle w:val="Fuzeile"/>
      <w:ind w:right="-1362"/>
      <w:jc w:val="right"/>
      <w:rPr>
        <w:rFonts w:ascii="Univers LT 57 Condensed" w:hAnsi="Univers LT 57 Condensed"/>
        <w:sz w:val="20"/>
      </w:rPr>
    </w:pPr>
    <w:r w:rsidRPr="009359AC">
      <w:rPr>
        <w:rStyle w:val="Seitenzahl"/>
        <w:rFonts w:ascii="Univers LT 57 Condensed" w:hAnsi="Univers LT 57 Condensed"/>
        <w:sz w:val="20"/>
      </w:rPr>
      <w:t xml:space="preserve">Seite </w:t>
    </w:r>
    <w:r w:rsidRPr="009359AC">
      <w:rPr>
        <w:rStyle w:val="Seitenzahl"/>
        <w:rFonts w:ascii="Univers LT 57 Condensed" w:hAnsi="Univers LT 57 Condensed"/>
        <w:sz w:val="20"/>
      </w:rPr>
      <w:fldChar w:fldCharType="begin"/>
    </w:r>
    <w:r w:rsidRPr="009359AC">
      <w:rPr>
        <w:rStyle w:val="Seitenzahl"/>
        <w:rFonts w:ascii="Univers LT 57 Condensed" w:hAnsi="Univers LT 57 Condensed"/>
        <w:sz w:val="20"/>
      </w:rPr>
      <w:instrText xml:space="preserve"> PAGE </w:instrText>
    </w:r>
    <w:r w:rsidRPr="009359AC">
      <w:rPr>
        <w:rStyle w:val="Seitenzahl"/>
        <w:rFonts w:ascii="Univers LT 57 Condensed" w:hAnsi="Univers LT 57 Condensed"/>
        <w:sz w:val="20"/>
      </w:rPr>
      <w:fldChar w:fldCharType="separate"/>
    </w:r>
    <w:r w:rsidR="00D93187">
      <w:rPr>
        <w:rStyle w:val="Seitenzahl"/>
        <w:rFonts w:ascii="Univers LT 57 Condensed" w:hAnsi="Univers LT 57 Condensed"/>
        <w:noProof/>
        <w:sz w:val="20"/>
      </w:rPr>
      <w:t>4</w:t>
    </w:r>
    <w:r w:rsidRPr="009359AC">
      <w:rPr>
        <w:rStyle w:val="Seitenzahl"/>
        <w:rFonts w:ascii="Univers LT 57 Condensed" w:hAnsi="Univers LT 57 Condensed"/>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78" w:rsidRDefault="005E5978" w:rsidP="00CB2CDE">
    <w:pPr>
      <w:ind w:left="284"/>
    </w:pPr>
  </w:p>
  <w:p w:rsidR="005E5978" w:rsidRDefault="005E5978" w:rsidP="00CB2CDE">
    <w:pPr>
      <w:ind w:left="284"/>
    </w:pPr>
    <w:r>
      <w:rPr>
        <w:noProof/>
      </w:rPr>
      <w:drawing>
        <wp:inline distT="0" distB="0" distL="0" distR="0">
          <wp:extent cx="2400300" cy="609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60960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978" w:rsidRDefault="005E5978">
      <w:r>
        <w:separator/>
      </w:r>
    </w:p>
  </w:footnote>
  <w:footnote w:type="continuationSeparator" w:id="0">
    <w:p w:rsidR="005E5978" w:rsidRDefault="005E59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78" w:rsidRDefault="005E5978">
    <w:r>
      <w:rPr>
        <w:noProof/>
      </w:rPr>
      <w:drawing>
        <wp:anchor distT="0" distB="0" distL="114300" distR="114300" simplePos="0" relativeHeight="251657728" behindDoc="0" locked="0" layoutInCell="1" allowOverlap="1">
          <wp:simplePos x="0" y="0"/>
          <wp:positionH relativeFrom="column">
            <wp:posOffset>-720725</wp:posOffset>
          </wp:positionH>
          <wp:positionV relativeFrom="paragraph">
            <wp:posOffset>-454660</wp:posOffset>
          </wp:positionV>
          <wp:extent cx="6997700" cy="2374900"/>
          <wp:effectExtent l="19050" t="0" r="0" b="0"/>
          <wp:wrapNone/>
          <wp:docPr id="31" name="Bild 7" descr="RZ Pressemittei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Z Pressemittei Port"/>
                  <pic:cNvPicPr>
                    <a:picLocks noChangeAspect="1" noChangeArrowheads="1"/>
                  </pic:cNvPicPr>
                </pic:nvPicPr>
                <pic:blipFill>
                  <a:blip r:embed="rId1"/>
                  <a:srcRect/>
                  <a:stretch>
                    <a:fillRect/>
                  </a:stretch>
                </pic:blipFill>
                <pic:spPr bwMode="auto">
                  <a:xfrm>
                    <a:off x="0" y="0"/>
                    <a:ext cx="6997700" cy="23749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78" w:rsidRDefault="005E5978" w:rsidP="008D2C78">
    <w:pPr>
      <w:pStyle w:val="Kopfzeile"/>
      <w:tabs>
        <w:tab w:val="clear" w:pos="4536"/>
        <w:tab w:val="clear" w:pos="9072"/>
      </w:tabs>
      <w:rPr>
        <w:noProof/>
      </w:rPr>
    </w:pPr>
    <w:r>
      <w:rPr>
        <w:noProof/>
      </w:rPr>
      <w:drawing>
        <wp:anchor distT="0" distB="0" distL="114300" distR="114300" simplePos="0" relativeHeight="251656704" behindDoc="0" locked="0" layoutInCell="1" allowOverlap="1">
          <wp:simplePos x="0" y="0"/>
          <wp:positionH relativeFrom="column">
            <wp:posOffset>-720090</wp:posOffset>
          </wp:positionH>
          <wp:positionV relativeFrom="paragraph">
            <wp:posOffset>-50961</wp:posOffset>
          </wp:positionV>
          <wp:extent cx="6997700" cy="1578508"/>
          <wp:effectExtent l="25400" t="0" r="0" b="0"/>
          <wp:wrapNone/>
          <wp:docPr id="32" name="Bild 2" descr="RZ Pressemittei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 Pressemittei Kopf"/>
                  <pic:cNvPicPr>
                    <a:picLocks noChangeAspect="1" noChangeArrowheads="1"/>
                  </pic:cNvPicPr>
                </pic:nvPicPr>
                <pic:blipFill>
                  <a:blip r:embed="rId1"/>
                  <a:stretch>
                    <a:fillRect/>
                  </a:stretch>
                </pic:blipFill>
                <pic:spPr bwMode="auto">
                  <a:xfrm>
                    <a:off x="0" y="0"/>
                    <a:ext cx="6997700" cy="1578508"/>
                  </a:xfrm>
                  <a:prstGeom prst="rect">
                    <a:avLst/>
                  </a:prstGeom>
                  <a:noFill/>
                  <a:ln w="9525">
                    <a:noFill/>
                    <a:miter lim="800000"/>
                    <a:headEnd/>
                    <a:tailEnd/>
                  </a:ln>
                </pic:spPr>
              </pic:pic>
            </a:graphicData>
          </a:graphic>
        </wp:anchor>
      </w:drawing>
    </w:r>
    <w:r>
      <w:rPr>
        <w:noProof/>
      </w:rPr>
      <w:t xml:space="preserve">   </w:t>
    </w:r>
  </w:p>
  <w:p w:rsidR="005E5978" w:rsidRDefault="005E5978" w:rsidP="008D2C78"/>
  <w:p w:rsidR="005E5978" w:rsidRDefault="005E5978" w:rsidP="008D2C7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8C0667"/>
    <w:multiLevelType w:val="hybridMultilevel"/>
    <w:tmpl w:val="0EAE96DE"/>
    <w:lvl w:ilvl="0" w:tplc="A4F49686">
      <w:start w:val="2"/>
      <w:numFmt w:val="bullet"/>
      <w:lvlText w:val="-"/>
      <w:lvlJc w:val="left"/>
      <w:pPr>
        <w:tabs>
          <w:tab w:val="num" w:pos="720"/>
        </w:tabs>
        <w:ind w:left="720" w:hanging="360"/>
      </w:pPr>
      <w:rPr>
        <w:rFonts w:ascii="Univers LT 55" w:eastAsia="Times New Roman" w:hAnsi="Univers LT 55"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attachedTemplate r:id="rId1"/>
  <w:stylePaneFormatFilter w:val="37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rsids>
    <w:rsidRoot w:val="00D73869"/>
    <w:rsid w:val="000035C9"/>
    <w:rsid w:val="00006559"/>
    <w:rsid w:val="00010CC0"/>
    <w:rsid w:val="00012284"/>
    <w:rsid w:val="00013C9E"/>
    <w:rsid w:val="00013CA6"/>
    <w:rsid w:val="00013F6B"/>
    <w:rsid w:val="00017B78"/>
    <w:rsid w:val="00022617"/>
    <w:rsid w:val="00022872"/>
    <w:rsid w:val="00022E4F"/>
    <w:rsid w:val="00023A2A"/>
    <w:rsid w:val="00027607"/>
    <w:rsid w:val="000276BD"/>
    <w:rsid w:val="0003073F"/>
    <w:rsid w:val="00031C05"/>
    <w:rsid w:val="00035EBD"/>
    <w:rsid w:val="00037466"/>
    <w:rsid w:val="00040133"/>
    <w:rsid w:val="0004032B"/>
    <w:rsid w:val="00043192"/>
    <w:rsid w:val="00046806"/>
    <w:rsid w:val="0005081A"/>
    <w:rsid w:val="00050B5F"/>
    <w:rsid w:val="00050CD0"/>
    <w:rsid w:val="00050F0F"/>
    <w:rsid w:val="00051E46"/>
    <w:rsid w:val="000552E5"/>
    <w:rsid w:val="00056A03"/>
    <w:rsid w:val="000606D9"/>
    <w:rsid w:val="00061008"/>
    <w:rsid w:val="00061612"/>
    <w:rsid w:val="00063283"/>
    <w:rsid w:val="00063961"/>
    <w:rsid w:val="00064F1A"/>
    <w:rsid w:val="00066015"/>
    <w:rsid w:val="000665C6"/>
    <w:rsid w:val="000674A5"/>
    <w:rsid w:val="000700BA"/>
    <w:rsid w:val="00070202"/>
    <w:rsid w:val="0007027B"/>
    <w:rsid w:val="00071AEE"/>
    <w:rsid w:val="00076607"/>
    <w:rsid w:val="00076619"/>
    <w:rsid w:val="000804E4"/>
    <w:rsid w:val="000821CC"/>
    <w:rsid w:val="000823EA"/>
    <w:rsid w:val="00085DAD"/>
    <w:rsid w:val="00093451"/>
    <w:rsid w:val="000A0921"/>
    <w:rsid w:val="000A1F95"/>
    <w:rsid w:val="000A2CBA"/>
    <w:rsid w:val="000A321B"/>
    <w:rsid w:val="000A5B4C"/>
    <w:rsid w:val="000B2F8F"/>
    <w:rsid w:val="000B4278"/>
    <w:rsid w:val="000B49C6"/>
    <w:rsid w:val="000B5D52"/>
    <w:rsid w:val="000B5D84"/>
    <w:rsid w:val="000C498E"/>
    <w:rsid w:val="000C5CD0"/>
    <w:rsid w:val="000C60C5"/>
    <w:rsid w:val="000D560A"/>
    <w:rsid w:val="000D7529"/>
    <w:rsid w:val="000E11B1"/>
    <w:rsid w:val="000E6CE0"/>
    <w:rsid w:val="000E709D"/>
    <w:rsid w:val="000F1F5F"/>
    <w:rsid w:val="000F441F"/>
    <w:rsid w:val="000F6629"/>
    <w:rsid w:val="0010081E"/>
    <w:rsid w:val="00101DB4"/>
    <w:rsid w:val="00106728"/>
    <w:rsid w:val="0011102F"/>
    <w:rsid w:val="00112346"/>
    <w:rsid w:val="00113CD8"/>
    <w:rsid w:val="00116098"/>
    <w:rsid w:val="00120987"/>
    <w:rsid w:val="00120F38"/>
    <w:rsid w:val="00125721"/>
    <w:rsid w:val="0012617A"/>
    <w:rsid w:val="001266CB"/>
    <w:rsid w:val="00126A8F"/>
    <w:rsid w:val="0013002A"/>
    <w:rsid w:val="00133EC5"/>
    <w:rsid w:val="00134D92"/>
    <w:rsid w:val="00135CD2"/>
    <w:rsid w:val="00137610"/>
    <w:rsid w:val="001405F7"/>
    <w:rsid w:val="001411EE"/>
    <w:rsid w:val="00144514"/>
    <w:rsid w:val="0014792C"/>
    <w:rsid w:val="00147DFB"/>
    <w:rsid w:val="0015054B"/>
    <w:rsid w:val="001517BF"/>
    <w:rsid w:val="001533E5"/>
    <w:rsid w:val="00157593"/>
    <w:rsid w:val="001607E4"/>
    <w:rsid w:val="001623B4"/>
    <w:rsid w:val="00162972"/>
    <w:rsid w:val="00164212"/>
    <w:rsid w:val="001718C2"/>
    <w:rsid w:val="00173150"/>
    <w:rsid w:val="001731E2"/>
    <w:rsid w:val="001736E1"/>
    <w:rsid w:val="00173FF8"/>
    <w:rsid w:val="00175396"/>
    <w:rsid w:val="00175572"/>
    <w:rsid w:val="001777E8"/>
    <w:rsid w:val="001805DC"/>
    <w:rsid w:val="001822BF"/>
    <w:rsid w:val="00185644"/>
    <w:rsid w:val="001862B5"/>
    <w:rsid w:val="0019004B"/>
    <w:rsid w:val="001908EB"/>
    <w:rsid w:val="00192CC5"/>
    <w:rsid w:val="00194699"/>
    <w:rsid w:val="00194B33"/>
    <w:rsid w:val="00194CBE"/>
    <w:rsid w:val="00196372"/>
    <w:rsid w:val="001968E5"/>
    <w:rsid w:val="00197988"/>
    <w:rsid w:val="001A0285"/>
    <w:rsid w:val="001A1ED3"/>
    <w:rsid w:val="001A3AC3"/>
    <w:rsid w:val="001A5DCF"/>
    <w:rsid w:val="001A7869"/>
    <w:rsid w:val="001B0340"/>
    <w:rsid w:val="001B0E9D"/>
    <w:rsid w:val="001B20EE"/>
    <w:rsid w:val="001B2D47"/>
    <w:rsid w:val="001B2F25"/>
    <w:rsid w:val="001B33B7"/>
    <w:rsid w:val="001B3D68"/>
    <w:rsid w:val="001B493B"/>
    <w:rsid w:val="001B5404"/>
    <w:rsid w:val="001B7CC9"/>
    <w:rsid w:val="001C2FC8"/>
    <w:rsid w:val="001C3516"/>
    <w:rsid w:val="001C37D4"/>
    <w:rsid w:val="001C3EBA"/>
    <w:rsid w:val="001C52DF"/>
    <w:rsid w:val="001C7CE1"/>
    <w:rsid w:val="001D1F04"/>
    <w:rsid w:val="001D24A8"/>
    <w:rsid w:val="001D583E"/>
    <w:rsid w:val="001D671C"/>
    <w:rsid w:val="001E11CA"/>
    <w:rsid w:val="001E15CC"/>
    <w:rsid w:val="001E4C98"/>
    <w:rsid w:val="001E4EB2"/>
    <w:rsid w:val="001F4F0C"/>
    <w:rsid w:val="00203985"/>
    <w:rsid w:val="00211556"/>
    <w:rsid w:val="002142F8"/>
    <w:rsid w:val="00217F9D"/>
    <w:rsid w:val="0022029E"/>
    <w:rsid w:val="00220CFE"/>
    <w:rsid w:val="00221559"/>
    <w:rsid w:val="00222F54"/>
    <w:rsid w:val="00224394"/>
    <w:rsid w:val="00224655"/>
    <w:rsid w:val="00225647"/>
    <w:rsid w:val="00231312"/>
    <w:rsid w:val="0023337B"/>
    <w:rsid w:val="00233BD9"/>
    <w:rsid w:val="002344B1"/>
    <w:rsid w:val="00234881"/>
    <w:rsid w:val="00236C67"/>
    <w:rsid w:val="00241153"/>
    <w:rsid w:val="0025143D"/>
    <w:rsid w:val="00253C44"/>
    <w:rsid w:val="00254C7C"/>
    <w:rsid w:val="0025695F"/>
    <w:rsid w:val="00262F07"/>
    <w:rsid w:val="00263B8D"/>
    <w:rsid w:val="00264664"/>
    <w:rsid w:val="00265A22"/>
    <w:rsid w:val="00266D2B"/>
    <w:rsid w:val="002675AE"/>
    <w:rsid w:val="00271EFB"/>
    <w:rsid w:val="00274A88"/>
    <w:rsid w:val="002757DB"/>
    <w:rsid w:val="00276CAD"/>
    <w:rsid w:val="00280F04"/>
    <w:rsid w:val="00281150"/>
    <w:rsid w:val="00281D0B"/>
    <w:rsid w:val="002823FB"/>
    <w:rsid w:val="0028496C"/>
    <w:rsid w:val="00286688"/>
    <w:rsid w:val="0028702C"/>
    <w:rsid w:val="00290342"/>
    <w:rsid w:val="00293A87"/>
    <w:rsid w:val="0029486C"/>
    <w:rsid w:val="00295E1C"/>
    <w:rsid w:val="0029675E"/>
    <w:rsid w:val="002A1FC4"/>
    <w:rsid w:val="002A264F"/>
    <w:rsid w:val="002A2E92"/>
    <w:rsid w:val="002A4EE3"/>
    <w:rsid w:val="002A5818"/>
    <w:rsid w:val="002A6377"/>
    <w:rsid w:val="002A67F8"/>
    <w:rsid w:val="002B0B42"/>
    <w:rsid w:val="002B6655"/>
    <w:rsid w:val="002C0ED2"/>
    <w:rsid w:val="002C535F"/>
    <w:rsid w:val="002C5DFD"/>
    <w:rsid w:val="002C7DBF"/>
    <w:rsid w:val="002D1085"/>
    <w:rsid w:val="002D32D1"/>
    <w:rsid w:val="002D6F52"/>
    <w:rsid w:val="002D79F2"/>
    <w:rsid w:val="002E3597"/>
    <w:rsid w:val="002F4876"/>
    <w:rsid w:val="002F4C67"/>
    <w:rsid w:val="002F63D7"/>
    <w:rsid w:val="002F7DA5"/>
    <w:rsid w:val="002F7F28"/>
    <w:rsid w:val="0030070D"/>
    <w:rsid w:val="00302244"/>
    <w:rsid w:val="00302259"/>
    <w:rsid w:val="003029BC"/>
    <w:rsid w:val="00302B80"/>
    <w:rsid w:val="00302FCC"/>
    <w:rsid w:val="003056C9"/>
    <w:rsid w:val="00307516"/>
    <w:rsid w:val="003117BB"/>
    <w:rsid w:val="00312019"/>
    <w:rsid w:val="00314031"/>
    <w:rsid w:val="00315B00"/>
    <w:rsid w:val="003163D3"/>
    <w:rsid w:val="00316D4E"/>
    <w:rsid w:val="00321CEB"/>
    <w:rsid w:val="00322034"/>
    <w:rsid w:val="0032323A"/>
    <w:rsid w:val="00324C9D"/>
    <w:rsid w:val="00324D23"/>
    <w:rsid w:val="003270B3"/>
    <w:rsid w:val="00331B55"/>
    <w:rsid w:val="00335585"/>
    <w:rsid w:val="0033680A"/>
    <w:rsid w:val="0033688C"/>
    <w:rsid w:val="00340569"/>
    <w:rsid w:val="0034310F"/>
    <w:rsid w:val="00344536"/>
    <w:rsid w:val="00345207"/>
    <w:rsid w:val="003468C2"/>
    <w:rsid w:val="003479E3"/>
    <w:rsid w:val="0035049D"/>
    <w:rsid w:val="00350D95"/>
    <w:rsid w:val="003515C0"/>
    <w:rsid w:val="00354F09"/>
    <w:rsid w:val="00357A1E"/>
    <w:rsid w:val="00360496"/>
    <w:rsid w:val="00363482"/>
    <w:rsid w:val="00363D66"/>
    <w:rsid w:val="00364013"/>
    <w:rsid w:val="00364EFB"/>
    <w:rsid w:val="00365E4D"/>
    <w:rsid w:val="00367CFF"/>
    <w:rsid w:val="00370480"/>
    <w:rsid w:val="003812EC"/>
    <w:rsid w:val="00383468"/>
    <w:rsid w:val="00383D37"/>
    <w:rsid w:val="0038685C"/>
    <w:rsid w:val="00390594"/>
    <w:rsid w:val="003914E9"/>
    <w:rsid w:val="003917A9"/>
    <w:rsid w:val="003942E4"/>
    <w:rsid w:val="00395518"/>
    <w:rsid w:val="00395D13"/>
    <w:rsid w:val="003968DF"/>
    <w:rsid w:val="00396D84"/>
    <w:rsid w:val="00397124"/>
    <w:rsid w:val="003A2016"/>
    <w:rsid w:val="003A2E40"/>
    <w:rsid w:val="003A77A2"/>
    <w:rsid w:val="003B06C2"/>
    <w:rsid w:val="003B1E13"/>
    <w:rsid w:val="003B212B"/>
    <w:rsid w:val="003B37E3"/>
    <w:rsid w:val="003B3C09"/>
    <w:rsid w:val="003B66A0"/>
    <w:rsid w:val="003C00F0"/>
    <w:rsid w:val="003C60F4"/>
    <w:rsid w:val="003C7960"/>
    <w:rsid w:val="003D5EDA"/>
    <w:rsid w:val="003E09CD"/>
    <w:rsid w:val="003E2190"/>
    <w:rsid w:val="003E5499"/>
    <w:rsid w:val="003E74A7"/>
    <w:rsid w:val="003F2F33"/>
    <w:rsid w:val="003F6F28"/>
    <w:rsid w:val="004030C5"/>
    <w:rsid w:val="00405C30"/>
    <w:rsid w:val="00414C04"/>
    <w:rsid w:val="00414F7A"/>
    <w:rsid w:val="00415527"/>
    <w:rsid w:val="00417597"/>
    <w:rsid w:val="00422D9A"/>
    <w:rsid w:val="00430841"/>
    <w:rsid w:val="0043277A"/>
    <w:rsid w:val="00437DB4"/>
    <w:rsid w:val="00441E6D"/>
    <w:rsid w:val="00442EB3"/>
    <w:rsid w:val="00442FBB"/>
    <w:rsid w:val="0044382C"/>
    <w:rsid w:val="00446806"/>
    <w:rsid w:val="0045038B"/>
    <w:rsid w:val="00454A78"/>
    <w:rsid w:val="00455470"/>
    <w:rsid w:val="00456562"/>
    <w:rsid w:val="004566EB"/>
    <w:rsid w:val="004568C4"/>
    <w:rsid w:val="00460D9B"/>
    <w:rsid w:val="00463FD7"/>
    <w:rsid w:val="00465C4A"/>
    <w:rsid w:val="004671AF"/>
    <w:rsid w:val="00467BD6"/>
    <w:rsid w:val="00467CC6"/>
    <w:rsid w:val="00470697"/>
    <w:rsid w:val="004734C4"/>
    <w:rsid w:val="004738C1"/>
    <w:rsid w:val="00476BEA"/>
    <w:rsid w:val="004815E6"/>
    <w:rsid w:val="004821DC"/>
    <w:rsid w:val="004824D0"/>
    <w:rsid w:val="00482E13"/>
    <w:rsid w:val="00486EEF"/>
    <w:rsid w:val="00487AEE"/>
    <w:rsid w:val="0049244D"/>
    <w:rsid w:val="004931FC"/>
    <w:rsid w:val="00494722"/>
    <w:rsid w:val="004A17EF"/>
    <w:rsid w:val="004A3311"/>
    <w:rsid w:val="004A7593"/>
    <w:rsid w:val="004B02E5"/>
    <w:rsid w:val="004B090A"/>
    <w:rsid w:val="004B1781"/>
    <w:rsid w:val="004B1DEF"/>
    <w:rsid w:val="004B3E39"/>
    <w:rsid w:val="004B44DC"/>
    <w:rsid w:val="004C0EA4"/>
    <w:rsid w:val="004C126D"/>
    <w:rsid w:val="004C2A17"/>
    <w:rsid w:val="004C3528"/>
    <w:rsid w:val="004C4F8D"/>
    <w:rsid w:val="004D2DE1"/>
    <w:rsid w:val="004D4BA9"/>
    <w:rsid w:val="004D582A"/>
    <w:rsid w:val="004D5D05"/>
    <w:rsid w:val="004E07BA"/>
    <w:rsid w:val="004E0C0D"/>
    <w:rsid w:val="004E1F45"/>
    <w:rsid w:val="004E3477"/>
    <w:rsid w:val="004E6CBE"/>
    <w:rsid w:val="004F76E5"/>
    <w:rsid w:val="00500456"/>
    <w:rsid w:val="00501641"/>
    <w:rsid w:val="0050395C"/>
    <w:rsid w:val="00503C16"/>
    <w:rsid w:val="005058FB"/>
    <w:rsid w:val="005059AE"/>
    <w:rsid w:val="00506B76"/>
    <w:rsid w:val="0051618D"/>
    <w:rsid w:val="00520EFA"/>
    <w:rsid w:val="00521909"/>
    <w:rsid w:val="00522012"/>
    <w:rsid w:val="00527118"/>
    <w:rsid w:val="00527F61"/>
    <w:rsid w:val="005310ED"/>
    <w:rsid w:val="00531573"/>
    <w:rsid w:val="0053165E"/>
    <w:rsid w:val="00531AF0"/>
    <w:rsid w:val="00532B7A"/>
    <w:rsid w:val="005346A2"/>
    <w:rsid w:val="005371D5"/>
    <w:rsid w:val="005419DD"/>
    <w:rsid w:val="00541AA8"/>
    <w:rsid w:val="005425D7"/>
    <w:rsid w:val="005436F1"/>
    <w:rsid w:val="00543E98"/>
    <w:rsid w:val="00545823"/>
    <w:rsid w:val="005474D6"/>
    <w:rsid w:val="00550768"/>
    <w:rsid w:val="00552768"/>
    <w:rsid w:val="00553E7D"/>
    <w:rsid w:val="0055615D"/>
    <w:rsid w:val="00556851"/>
    <w:rsid w:val="00557173"/>
    <w:rsid w:val="0055761C"/>
    <w:rsid w:val="00560616"/>
    <w:rsid w:val="005625A2"/>
    <w:rsid w:val="00563290"/>
    <w:rsid w:val="00564D72"/>
    <w:rsid w:val="005667D2"/>
    <w:rsid w:val="005670FF"/>
    <w:rsid w:val="00570648"/>
    <w:rsid w:val="00570994"/>
    <w:rsid w:val="005727F5"/>
    <w:rsid w:val="00574012"/>
    <w:rsid w:val="00574442"/>
    <w:rsid w:val="00575498"/>
    <w:rsid w:val="00576160"/>
    <w:rsid w:val="005766CB"/>
    <w:rsid w:val="00582C1C"/>
    <w:rsid w:val="005835AC"/>
    <w:rsid w:val="0058377A"/>
    <w:rsid w:val="00584DCA"/>
    <w:rsid w:val="005852F2"/>
    <w:rsid w:val="005866DC"/>
    <w:rsid w:val="00586701"/>
    <w:rsid w:val="00587B3B"/>
    <w:rsid w:val="00591F92"/>
    <w:rsid w:val="005A0D18"/>
    <w:rsid w:val="005A2E6B"/>
    <w:rsid w:val="005A4C71"/>
    <w:rsid w:val="005B0137"/>
    <w:rsid w:val="005B0940"/>
    <w:rsid w:val="005B0FC4"/>
    <w:rsid w:val="005B1D99"/>
    <w:rsid w:val="005B343A"/>
    <w:rsid w:val="005B3EC9"/>
    <w:rsid w:val="005B47BD"/>
    <w:rsid w:val="005B4E6C"/>
    <w:rsid w:val="005B5E2B"/>
    <w:rsid w:val="005B7762"/>
    <w:rsid w:val="005C0197"/>
    <w:rsid w:val="005C111F"/>
    <w:rsid w:val="005C55B6"/>
    <w:rsid w:val="005C5693"/>
    <w:rsid w:val="005C5CEE"/>
    <w:rsid w:val="005D432B"/>
    <w:rsid w:val="005D4406"/>
    <w:rsid w:val="005D6B61"/>
    <w:rsid w:val="005D6B8E"/>
    <w:rsid w:val="005D76B5"/>
    <w:rsid w:val="005E0F0D"/>
    <w:rsid w:val="005E2103"/>
    <w:rsid w:val="005E3066"/>
    <w:rsid w:val="005E3520"/>
    <w:rsid w:val="005E5978"/>
    <w:rsid w:val="005F5F50"/>
    <w:rsid w:val="005F6F0B"/>
    <w:rsid w:val="00600B61"/>
    <w:rsid w:val="00600E97"/>
    <w:rsid w:val="006010FE"/>
    <w:rsid w:val="00601D47"/>
    <w:rsid w:val="006022C1"/>
    <w:rsid w:val="00602F91"/>
    <w:rsid w:val="006032AD"/>
    <w:rsid w:val="00604CE4"/>
    <w:rsid w:val="00605210"/>
    <w:rsid w:val="00606E8A"/>
    <w:rsid w:val="00607FA1"/>
    <w:rsid w:val="00610DEA"/>
    <w:rsid w:val="00614E73"/>
    <w:rsid w:val="006240E1"/>
    <w:rsid w:val="006252CB"/>
    <w:rsid w:val="00625631"/>
    <w:rsid w:val="00625F8C"/>
    <w:rsid w:val="006309A2"/>
    <w:rsid w:val="00630AA3"/>
    <w:rsid w:val="006310D5"/>
    <w:rsid w:val="006319E9"/>
    <w:rsid w:val="006343BF"/>
    <w:rsid w:val="0064021C"/>
    <w:rsid w:val="00640A25"/>
    <w:rsid w:val="00640B0A"/>
    <w:rsid w:val="00640BE0"/>
    <w:rsid w:val="00642831"/>
    <w:rsid w:val="006458BF"/>
    <w:rsid w:val="00646570"/>
    <w:rsid w:val="006474E7"/>
    <w:rsid w:val="0064757E"/>
    <w:rsid w:val="00647F01"/>
    <w:rsid w:val="00650765"/>
    <w:rsid w:val="00651D40"/>
    <w:rsid w:val="00653251"/>
    <w:rsid w:val="0065595A"/>
    <w:rsid w:val="00656DAB"/>
    <w:rsid w:val="00661C9F"/>
    <w:rsid w:val="006630A7"/>
    <w:rsid w:val="00664169"/>
    <w:rsid w:val="00670832"/>
    <w:rsid w:val="00671832"/>
    <w:rsid w:val="006719CE"/>
    <w:rsid w:val="00674A34"/>
    <w:rsid w:val="00680C14"/>
    <w:rsid w:val="00683627"/>
    <w:rsid w:val="00684599"/>
    <w:rsid w:val="00687D72"/>
    <w:rsid w:val="00690FE6"/>
    <w:rsid w:val="006911D6"/>
    <w:rsid w:val="006A052A"/>
    <w:rsid w:val="006A10DD"/>
    <w:rsid w:val="006A5DBB"/>
    <w:rsid w:val="006B1DCD"/>
    <w:rsid w:val="006B1E08"/>
    <w:rsid w:val="006B35B8"/>
    <w:rsid w:val="006B5B54"/>
    <w:rsid w:val="006C000B"/>
    <w:rsid w:val="006C2370"/>
    <w:rsid w:val="006C269B"/>
    <w:rsid w:val="006C27AA"/>
    <w:rsid w:val="006C37FE"/>
    <w:rsid w:val="006C3ECD"/>
    <w:rsid w:val="006C627E"/>
    <w:rsid w:val="006D0606"/>
    <w:rsid w:val="006D5589"/>
    <w:rsid w:val="006D57CB"/>
    <w:rsid w:val="006E1460"/>
    <w:rsid w:val="006E286B"/>
    <w:rsid w:val="006E4217"/>
    <w:rsid w:val="006E5598"/>
    <w:rsid w:val="006E5A20"/>
    <w:rsid w:val="006E6F5C"/>
    <w:rsid w:val="006F0331"/>
    <w:rsid w:val="006F1534"/>
    <w:rsid w:val="006F1E22"/>
    <w:rsid w:val="006F3785"/>
    <w:rsid w:val="006F3C42"/>
    <w:rsid w:val="006F5141"/>
    <w:rsid w:val="006F72D6"/>
    <w:rsid w:val="00704B01"/>
    <w:rsid w:val="00706979"/>
    <w:rsid w:val="00710B6A"/>
    <w:rsid w:val="00711678"/>
    <w:rsid w:val="007125B9"/>
    <w:rsid w:val="007151B1"/>
    <w:rsid w:val="007160A3"/>
    <w:rsid w:val="0071670F"/>
    <w:rsid w:val="00725587"/>
    <w:rsid w:val="00727A95"/>
    <w:rsid w:val="00727B50"/>
    <w:rsid w:val="00730756"/>
    <w:rsid w:val="007328AC"/>
    <w:rsid w:val="0073354C"/>
    <w:rsid w:val="007362BF"/>
    <w:rsid w:val="00740579"/>
    <w:rsid w:val="00751BED"/>
    <w:rsid w:val="007544F4"/>
    <w:rsid w:val="00757B74"/>
    <w:rsid w:val="007607D5"/>
    <w:rsid w:val="00760AFC"/>
    <w:rsid w:val="00762421"/>
    <w:rsid w:val="007647AA"/>
    <w:rsid w:val="00765542"/>
    <w:rsid w:val="0076701D"/>
    <w:rsid w:val="00770626"/>
    <w:rsid w:val="00771E90"/>
    <w:rsid w:val="00776175"/>
    <w:rsid w:val="00776EC3"/>
    <w:rsid w:val="00780A8F"/>
    <w:rsid w:val="00780F7D"/>
    <w:rsid w:val="007844DE"/>
    <w:rsid w:val="00786B05"/>
    <w:rsid w:val="00790622"/>
    <w:rsid w:val="00790F16"/>
    <w:rsid w:val="007911B5"/>
    <w:rsid w:val="00793EAC"/>
    <w:rsid w:val="00793ECA"/>
    <w:rsid w:val="00795A70"/>
    <w:rsid w:val="007A06E9"/>
    <w:rsid w:val="007A20E6"/>
    <w:rsid w:val="007A36C8"/>
    <w:rsid w:val="007A4D13"/>
    <w:rsid w:val="007B0E7D"/>
    <w:rsid w:val="007B110C"/>
    <w:rsid w:val="007B129A"/>
    <w:rsid w:val="007B187B"/>
    <w:rsid w:val="007B20C3"/>
    <w:rsid w:val="007B339F"/>
    <w:rsid w:val="007B35F3"/>
    <w:rsid w:val="007B5697"/>
    <w:rsid w:val="007C0290"/>
    <w:rsid w:val="007C4CF7"/>
    <w:rsid w:val="007C5038"/>
    <w:rsid w:val="007C5B89"/>
    <w:rsid w:val="007D2005"/>
    <w:rsid w:val="007D3EB4"/>
    <w:rsid w:val="007D467E"/>
    <w:rsid w:val="007D660A"/>
    <w:rsid w:val="007D6967"/>
    <w:rsid w:val="007E3877"/>
    <w:rsid w:val="007E52C8"/>
    <w:rsid w:val="007E6CD1"/>
    <w:rsid w:val="007E6DD7"/>
    <w:rsid w:val="007E705E"/>
    <w:rsid w:val="007F3749"/>
    <w:rsid w:val="007F45FE"/>
    <w:rsid w:val="007F6EE1"/>
    <w:rsid w:val="00802862"/>
    <w:rsid w:val="00802DC9"/>
    <w:rsid w:val="00803E6F"/>
    <w:rsid w:val="00811297"/>
    <w:rsid w:val="00812656"/>
    <w:rsid w:val="00812F2C"/>
    <w:rsid w:val="00813975"/>
    <w:rsid w:val="00813999"/>
    <w:rsid w:val="00814790"/>
    <w:rsid w:val="00815957"/>
    <w:rsid w:val="00822AEB"/>
    <w:rsid w:val="00823118"/>
    <w:rsid w:val="008246BE"/>
    <w:rsid w:val="008270F5"/>
    <w:rsid w:val="00830AFC"/>
    <w:rsid w:val="008315B3"/>
    <w:rsid w:val="00833001"/>
    <w:rsid w:val="008341A2"/>
    <w:rsid w:val="008346F7"/>
    <w:rsid w:val="00836D4D"/>
    <w:rsid w:val="00841902"/>
    <w:rsid w:val="00841C7D"/>
    <w:rsid w:val="00842323"/>
    <w:rsid w:val="008429FF"/>
    <w:rsid w:val="00842B00"/>
    <w:rsid w:val="00843E65"/>
    <w:rsid w:val="00844726"/>
    <w:rsid w:val="008451EF"/>
    <w:rsid w:val="00851843"/>
    <w:rsid w:val="00851C35"/>
    <w:rsid w:val="00851CEC"/>
    <w:rsid w:val="00852C1B"/>
    <w:rsid w:val="00856774"/>
    <w:rsid w:val="00857AC2"/>
    <w:rsid w:val="00866D4D"/>
    <w:rsid w:val="00867CAF"/>
    <w:rsid w:val="00870516"/>
    <w:rsid w:val="008705A5"/>
    <w:rsid w:val="00872771"/>
    <w:rsid w:val="00875549"/>
    <w:rsid w:val="00876809"/>
    <w:rsid w:val="00877531"/>
    <w:rsid w:val="008775DA"/>
    <w:rsid w:val="008811E6"/>
    <w:rsid w:val="00883D80"/>
    <w:rsid w:val="00884C07"/>
    <w:rsid w:val="00887C26"/>
    <w:rsid w:val="00895716"/>
    <w:rsid w:val="008A102D"/>
    <w:rsid w:val="008A12B0"/>
    <w:rsid w:val="008A25CA"/>
    <w:rsid w:val="008A266F"/>
    <w:rsid w:val="008A6295"/>
    <w:rsid w:val="008B0EBF"/>
    <w:rsid w:val="008C05B5"/>
    <w:rsid w:val="008C14E5"/>
    <w:rsid w:val="008C1A93"/>
    <w:rsid w:val="008C1F7F"/>
    <w:rsid w:val="008C4705"/>
    <w:rsid w:val="008C60BA"/>
    <w:rsid w:val="008D13E7"/>
    <w:rsid w:val="008D2127"/>
    <w:rsid w:val="008D2C78"/>
    <w:rsid w:val="008D68E2"/>
    <w:rsid w:val="008E1289"/>
    <w:rsid w:val="008E15F5"/>
    <w:rsid w:val="008E2B09"/>
    <w:rsid w:val="008E70D8"/>
    <w:rsid w:val="008E755E"/>
    <w:rsid w:val="008F3EA3"/>
    <w:rsid w:val="00900897"/>
    <w:rsid w:val="00901AE3"/>
    <w:rsid w:val="00902122"/>
    <w:rsid w:val="0090237D"/>
    <w:rsid w:val="00907ED9"/>
    <w:rsid w:val="0091039D"/>
    <w:rsid w:val="00911102"/>
    <w:rsid w:val="00911400"/>
    <w:rsid w:val="0091435D"/>
    <w:rsid w:val="00915B46"/>
    <w:rsid w:val="00917133"/>
    <w:rsid w:val="009172B9"/>
    <w:rsid w:val="00920AD8"/>
    <w:rsid w:val="00920EAE"/>
    <w:rsid w:val="00921BA6"/>
    <w:rsid w:val="0092413D"/>
    <w:rsid w:val="00924D89"/>
    <w:rsid w:val="00926E34"/>
    <w:rsid w:val="00927C09"/>
    <w:rsid w:val="00930853"/>
    <w:rsid w:val="00931C64"/>
    <w:rsid w:val="009344EE"/>
    <w:rsid w:val="009359AC"/>
    <w:rsid w:val="009359E1"/>
    <w:rsid w:val="009366F2"/>
    <w:rsid w:val="009401E5"/>
    <w:rsid w:val="00945304"/>
    <w:rsid w:val="0095048D"/>
    <w:rsid w:val="009513FD"/>
    <w:rsid w:val="00953984"/>
    <w:rsid w:val="009558D5"/>
    <w:rsid w:val="00961DC3"/>
    <w:rsid w:val="0096233B"/>
    <w:rsid w:val="00966D0B"/>
    <w:rsid w:val="00966FED"/>
    <w:rsid w:val="00967C2E"/>
    <w:rsid w:val="00970D04"/>
    <w:rsid w:val="00971565"/>
    <w:rsid w:val="0097306C"/>
    <w:rsid w:val="0097342F"/>
    <w:rsid w:val="00977032"/>
    <w:rsid w:val="009772E5"/>
    <w:rsid w:val="0097754E"/>
    <w:rsid w:val="0098120F"/>
    <w:rsid w:val="00981A49"/>
    <w:rsid w:val="00984A22"/>
    <w:rsid w:val="00990984"/>
    <w:rsid w:val="0099113C"/>
    <w:rsid w:val="00991487"/>
    <w:rsid w:val="00993288"/>
    <w:rsid w:val="00996B62"/>
    <w:rsid w:val="00997F8F"/>
    <w:rsid w:val="009A20C6"/>
    <w:rsid w:val="009A397E"/>
    <w:rsid w:val="009A3A36"/>
    <w:rsid w:val="009A3F1A"/>
    <w:rsid w:val="009A4561"/>
    <w:rsid w:val="009A5177"/>
    <w:rsid w:val="009A6295"/>
    <w:rsid w:val="009A6EE2"/>
    <w:rsid w:val="009A7B61"/>
    <w:rsid w:val="009B17D2"/>
    <w:rsid w:val="009B4D91"/>
    <w:rsid w:val="009B4F3B"/>
    <w:rsid w:val="009B4FF7"/>
    <w:rsid w:val="009B547C"/>
    <w:rsid w:val="009B5AB9"/>
    <w:rsid w:val="009C1E21"/>
    <w:rsid w:val="009C313B"/>
    <w:rsid w:val="009C3D84"/>
    <w:rsid w:val="009C3F88"/>
    <w:rsid w:val="009C6134"/>
    <w:rsid w:val="009D0264"/>
    <w:rsid w:val="009D2F47"/>
    <w:rsid w:val="009D30DD"/>
    <w:rsid w:val="009D4C62"/>
    <w:rsid w:val="009D4EDD"/>
    <w:rsid w:val="009D53BE"/>
    <w:rsid w:val="009D6740"/>
    <w:rsid w:val="009D7A63"/>
    <w:rsid w:val="009E31B7"/>
    <w:rsid w:val="009E432E"/>
    <w:rsid w:val="009E7ED7"/>
    <w:rsid w:val="009F0E2D"/>
    <w:rsid w:val="009F3D4E"/>
    <w:rsid w:val="009F745A"/>
    <w:rsid w:val="00A00E62"/>
    <w:rsid w:val="00A00E92"/>
    <w:rsid w:val="00A01474"/>
    <w:rsid w:val="00A051F6"/>
    <w:rsid w:val="00A05354"/>
    <w:rsid w:val="00A06F0C"/>
    <w:rsid w:val="00A07329"/>
    <w:rsid w:val="00A07D3C"/>
    <w:rsid w:val="00A10B41"/>
    <w:rsid w:val="00A129C0"/>
    <w:rsid w:val="00A129E8"/>
    <w:rsid w:val="00A13EF9"/>
    <w:rsid w:val="00A15BDD"/>
    <w:rsid w:val="00A22B12"/>
    <w:rsid w:val="00A23724"/>
    <w:rsid w:val="00A26E1D"/>
    <w:rsid w:val="00A30B49"/>
    <w:rsid w:val="00A30F0A"/>
    <w:rsid w:val="00A35753"/>
    <w:rsid w:val="00A4075E"/>
    <w:rsid w:val="00A42D48"/>
    <w:rsid w:val="00A43FBA"/>
    <w:rsid w:val="00A537AE"/>
    <w:rsid w:val="00A611D7"/>
    <w:rsid w:val="00A61236"/>
    <w:rsid w:val="00A61CDA"/>
    <w:rsid w:val="00A65BBB"/>
    <w:rsid w:val="00A6778E"/>
    <w:rsid w:val="00A71487"/>
    <w:rsid w:val="00A805B4"/>
    <w:rsid w:val="00A811B8"/>
    <w:rsid w:val="00A81B48"/>
    <w:rsid w:val="00A83D2E"/>
    <w:rsid w:val="00A84CEA"/>
    <w:rsid w:val="00A9099F"/>
    <w:rsid w:val="00A91DDB"/>
    <w:rsid w:val="00A92E1B"/>
    <w:rsid w:val="00A95E06"/>
    <w:rsid w:val="00A96342"/>
    <w:rsid w:val="00AA1AB6"/>
    <w:rsid w:val="00AA2AA2"/>
    <w:rsid w:val="00AA30A3"/>
    <w:rsid w:val="00AA5822"/>
    <w:rsid w:val="00AA6516"/>
    <w:rsid w:val="00AA7570"/>
    <w:rsid w:val="00AB131D"/>
    <w:rsid w:val="00AB2B23"/>
    <w:rsid w:val="00AB5D2A"/>
    <w:rsid w:val="00AC1655"/>
    <w:rsid w:val="00AC4D32"/>
    <w:rsid w:val="00AC4D91"/>
    <w:rsid w:val="00AC4E5E"/>
    <w:rsid w:val="00AC6027"/>
    <w:rsid w:val="00AC6DD3"/>
    <w:rsid w:val="00AD4CC4"/>
    <w:rsid w:val="00AD7002"/>
    <w:rsid w:val="00AE02EA"/>
    <w:rsid w:val="00AE05C4"/>
    <w:rsid w:val="00AE0D93"/>
    <w:rsid w:val="00AE2E71"/>
    <w:rsid w:val="00AE448D"/>
    <w:rsid w:val="00AE6051"/>
    <w:rsid w:val="00AE6BCE"/>
    <w:rsid w:val="00AF0ABC"/>
    <w:rsid w:val="00AF3B5B"/>
    <w:rsid w:val="00B00928"/>
    <w:rsid w:val="00B00FA3"/>
    <w:rsid w:val="00B01100"/>
    <w:rsid w:val="00B025B2"/>
    <w:rsid w:val="00B0283A"/>
    <w:rsid w:val="00B02863"/>
    <w:rsid w:val="00B02961"/>
    <w:rsid w:val="00B04162"/>
    <w:rsid w:val="00B14665"/>
    <w:rsid w:val="00B15A94"/>
    <w:rsid w:val="00B21425"/>
    <w:rsid w:val="00B27529"/>
    <w:rsid w:val="00B35235"/>
    <w:rsid w:val="00B37843"/>
    <w:rsid w:val="00B379CE"/>
    <w:rsid w:val="00B37AE7"/>
    <w:rsid w:val="00B42C3E"/>
    <w:rsid w:val="00B42C60"/>
    <w:rsid w:val="00B43506"/>
    <w:rsid w:val="00B43853"/>
    <w:rsid w:val="00B44FE8"/>
    <w:rsid w:val="00B452E2"/>
    <w:rsid w:val="00B47647"/>
    <w:rsid w:val="00B5028F"/>
    <w:rsid w:val="00B50B0A"/>
    <w:rsid w:val="00B53F44"/>
    <w:rsid w:val="00B564D5"/>
    <w:rsid w:val="00B56B9F"/>
    <w:rsid w:val="00B579A2"/>
    <w:rsid w:val="00B60A10"/>
    <w:rsid w:val="00B644D7"/>
    <w:rsid w:val="00B661C7"/>
    <w:rsid w:val="00B67FF3"/>
    <w:rsid w:val="00B7106E"/>
    <w:rsid w:val="00B7239D"/>
    <w:rsid w:val="00B72864"/>
    <w:rsid w:val="00B72E96"/>
    <w:rsid w:val="00B73031"/>
    <w:rsid w:val="00B7321C"/>
    <w:rsid w:val="00B73E48"/>
    <w:rsid w:val="00B746E8"/>
    <w:rsid w:val="00B775FA"/>
    <w:rsid w:val="00B83E5A"/>
    <w:rsid w:val="00B84E77"/>
    <w:rsid w:val="00B861BC"/>
    <w:rsid w:val="00B9015A"/>
    <w:rsid w:val="00B9324B"/>
    <w:rsid w:val="00B94ACF"/>
    <w:rsid w:val="00B952EB"/>
    <w:rsid w:val="00B97225"/>
    <w:rsid w:val="00B97F7F"/>
    <w:rsid w:val="00BA0443"/>
    <w:rsid w:val="00BA541E"/>
    <w:rsid w:val="00BA5485"/>
    <w:rsid w:val="00BA6D3B"/>
    <w:rsid w:val="00BB2572"/>
    <w:rsid w:val="00BB2D48"/>
    <w:rsid w:val="00BB33F1"/>
    <w:rsid w:val="00BB3851"/>
    <w:rsid w:val="00BB3F5C"/>
    <w:rsid w:val="00BB42E4"/>
    <w:rsid w:val="00BB47D7"/>
    <w:rsid w:val="00BB4FCC"/>
    <w:rsid w:val="00BC288C"/>
    <w:rsid w:val="00BC36A3"/>
    <w:rsid w:val="00BC3AD3"/>
    <w:rsid w:val="00BC480C"/>
    <w:rsid w:val="00BC51D2"/>
    <w:rsid w:val="00BC5457"/>
    <w:rsid w:val="00BC5DD7"/>
    <w:rsid w:val="00BC6E72"/>
    <w:rsid w:val="00BD2D61"/>
    <w:rsid w:val="00BD3270"/>
    <w:rsid w:val="00BD377C"/>
    <w:rsid w:val="00BD4E68"/>
    <w:rsid w:val="00BD5FCF"/>
    <w:rsid w:val="00BD7854"/>
    <w:rsid w:val="00BE1554"/>
    <w:rsid w:val="00BE2B56"/>
    <w:rsid w:val="00BE35ED"/>
    <w:rsid w:val="00BE4ECC"/>
    <w:rsid w:val="00BE5224"/>
    <w:rsid w:val="00BE5500"/>
    <w:rsid w:val="00BF1200"/>
    <w:rsid w:val="00BF16A8"/>
    <w:rsid w:val="00C003EA"/>
    <w:rsid w:val="00C005F2"/>
    <w:rsid w:val="00C0060A"/>
    <w:rsid w:val="00C02DE2"/>
    <w:rsid w:val="00C0305B"/>
    <w:rsid w:val="00C05507"/>
    <w:rsid w:val="00C07002"/>
    <w:rsid w:val="00C105D3"/>
    <w:rsid w:val="00C11C27"/>
    <w:rsid w:val="00C14C9D"/>
    <w:rsid w:val="00C206C3"/>
    <w:rsid w:val="00C21F85"/>
    <w:rsid w:val="00C23C9D"/>
    <w:rsid w:val="00C24267"/>
    <w:rsid w:val="00C27972"/>
    <w:rsid w:val="00C27D96"/>
    <w:rsid w:val="00C27DCE"/>
    <w:rsid w:val="00C30F43"/>
    <w:rsid w:val="00C34764"/>
    <w:rsid w:val="00C35B13"/>
    <w:rsid w:val="00C36E5A"/>
    <w:rsid w:val="00C411BC"/>
    <w:rsid w:val="00C41CE9"/>
    <w:rsid w:val="00C41F7A"/>
    <w:rsid w:val="00C43556"/>
    <w:rsid w:val="00C53335"/>
    <w:rsid w:val="00C538A1"/>
    <w:rsid w:val="00C54C08"/>
    <w:rsid w:val="00C566CE"/>
    <w:rsid w:val="00C56AF8"/>
    <w:rsid w:val="00C578AC"/>
    <w:rsid w:val="00C60579"/>
    <w:rsid w:val="00C61A32"/>
    <w:rsid w:val="00C62598"/>
    <w:rsid w:val="00C63C73"/>
    <w:rsid w:val="00C65BDD"/>
    <w:rsid w:val="00C66B3D"/>
    <w:rsid w:val="00C82D00"/>
    <w:rsid w:val="00C862D4"/>
    <w:rsid w:val="00C86C0C"/>
    <w:rsid w:val="00C8752B"/>
    <w:rsid w:val="00C87804"/>
    <w:rsid w:val="00C91B29"/>
    <w:rsid w:val="00C934C3"/>
    <w:rsid w:val="00CA16CF"/>
    <w:rsid w:val="00CA41C3"/>
    <w:rsid w:val="00CA555C"/>
    <w:rsid w:val="00CA639A"/>
    <w:rsid w:val="00CB028C"/>
    <w:rsid w:val="00CB1564"/>
    <w:rsid w:val="00CB2CDE"/>
    <w:rsid w:val="00CB3AF2"/>
    <w:rsid w:val="00CB4A6C"/>
    <w:rsid w:val="00CB542A"/>
    <w:rsid w:val="00CC0CEC"/>
    <w:rsid w:val="00CC3333"/>
    <w:rsid w:val="00CC418A"/>
    <w:rsid w:val="00CC700D"/>
    <w:rsid w:val="00CC71AE"/>
    <w:rsid w:val="00CD0E85"/>
    <w:rsid w:val="00CD30D8"/>
    <w:rsid w:val="00CD6B85"/>
    <w:rsid w:val="00CE0B12"/>
    <w:rsid w:val="00CE216F"/>
    <w:rsid w:val="00CE357C"/>
    <w:rsid w:val="00CE43DA"/>
    <w:rsid w:val="00CF014B"/>
    <w:rsid w:val="00CF109A"/>
    <w:rsid w:val="00CF1772"/>
    <w:rsid w:val="00CF32AA"/>
    <w:rsid w:val="00CF4F64"/>
    <w:rsid w:val="00CF7E08"/>
    <w:rsid w:val="00D00024"/>
    <w:rsid w:val="00D01175"/>
    <w:rsid w:val="00D11773"/>
    <w:rsid w:val="00D1178E"/>
    <w:rsid w:val="00D1549C"/>
    <w:rsid w:val="00D15FD1"/>
    <w:rsid w:val="00D1668C"/>
    <w:rsid w:val="00D16BF2"/>
    <w:rsid w:val="00D172B8"/>
    <w:rsid w:val="00D17CF1"/>
    <w:rsid w:val="00D25451"/>
    <w:rsid w:val="00D30AF7"/>
    <w:rsid w:val="00D3190E"/>
    <w:rsid w:val="00D31B4E"/>
    <w:rsid w:val="00D33F7B"/>
    <w:rsid w:val="00D3403F"/>
    <w:rsid w:val="00D345DB"/>
    <w:rsid w:val="00D41957"/>
    <w:rsid w:val="00D4719E"/>
    <w:rsid w:val="00D503C2"/>
    <w:rsid w:val="00D50D32"/>
    <w:rsid w:val="00D555AA"/>
    <w:rsid w:val="00D56200"/>
    <w:rsid w:val="00D57C01"/>
    <w:rsid w:val="00D61A6D"/>
    <w:rsid w:val="00D61A7B"/>
    <w:rsid w:val="00D624AB"/>
    <w:rsid w:val="00D62658"/>
    <w:rsid w:val="00D63349"/>
    <w:rsid w:val="00D63753"/>
    <w:rsid w:val="00D67954"/>
    <w:rsid w:val="00D67EED"/>
    <w:rsid w:val="00D73869"/>
    <w:rsid w:val="00D7417C"/>
    <w:rsid w:val="00D74619"/>
    <w:rsid w:val="00D747BE"/>
    <w:rsid w:val="00D75C61"/>
    <w:rsid w:val="00D77F4A"/>
    <w:rsid w:val="00D850BB"/>
    <w:rsid w:val="00D8579D"/>
    <w:rsid w:val="00D85CB7"/>
    <w:rsid w:val="00D87C01"/>
    <w:rsid w:val="00D91EB4"/>
    <w:rsid w:val="00D93187"/>
    <w:rsid w:val="00DA2376"/>
    <w:rsid w:val="00DA2C83"/>
    <w:rsid w:val="00DA315D"/>
    <w:rsid w:val="00DA7FB8"/>
    <w:rsid w:val="00DB0548"/>
    <w:rsid w:val="00DB0A2D"/>
    <w:rsid w:val="00DB1620"/>
    <w:rsid w:val="00DB1668"/>
    <w:rsid w:val="00DB1E91"/>
    <w:rsid w:val="00DB369C"/>
    <w:rsid w:val="00DB3CE9"/>
    <w:rsid w:val="00DB7D68"/>
    <w:rsid w:val="00DC131C"/>
    <w:rsid w:val="00DC2B15"/>
    <w:rsid w:val="00DC2F8F"/>
    <w:rsid w:val="00DC64DD"/>
    <w:rsid w:val="00DC69F1"/>
    <w:rsid w:val="00DC7A85"/>
    <w:rsid w:val="00DC7E78"/>
    <w:rsid w:val="00DD21E7"/>
    <w:rsid w:val="00DD383E"/>
    <w:rsid w:val="00DD4EDE"/>
    <w:rsid w:val="00DD6CF1"/>
    <w:rsid w:val="00DE27DC"/>
    <w:rsid w:val="00DE3BA4"/>
    <w:rsid w:val="00DE4790"/>
    <w:rsid w:val="00DF104D"/>
    <w:rsid w:val="00DF4318"/>
    <w:rsid w:val="00DF643E"/>
    <w:rsid w:val="00E03B05"/>
    <w:rsid w:val="00E03B12"/>
    <w:rsid w:val="00E043D1"/>
    <w:rsid w:val="00E05808"/>
    <w:rsid w:val="00E0671C"/>
    <w:rsid w:val="00E0683A"/>
    <w:rsid w:val="00E10089"/>
    <w:rsid w:val="00E109E8"/>
    <w:rsid w:val="00E1353D"/>
    <w:rsid w:val="00E15A5E"/>
    <w:rsid w:val="00E16871"/>
    <w:rsid w:val="00E20304"/>
    <w:rsid w:val="00E24CC4"/>
    <w:rsid w:val="00E24EE3"/>
    <w:rsid w:val="00E25568"/>
    <w:rsid w:val="00E26927"/>
    <w:rsid w:val="00E27A3C"/>
    <w:rsid w:val="00E310A2"/>
    <w:rsid w:val="00E31337"/>
    <w:rsid w:val="00E31597"/>
    <w:rsid w:val="00E3379E"/>
    <w:rsid w:val="00E35333"/>
    <w:rsid w:val="00E366A9"/>
    <w:rsid w:val="00E40A80"/>
    <w:rsid w:val="00E4113B"/>
    <w:rsid w:val="00E426C0"/>
    <w:rsid w:val="00E42A7E"/>
    <w:rsid w:val="00E42FC7"/>
    <w:rsid w:val="00E4322A"/>
    <w:rsid w:val="00E45CCE"/>
    <w:rsid w:val="00E4662B"/>
    <w:rsid w:val="00E502C0"/>
    <w:rsid w:val="00E50FB6"/>
    <w:rsid w:val="00E56450"/>
    <w:rsid w:val="00E57094"/>
    <w:rsid w:val="00E575A2"/>
    <w:rsid w:val="00E60BEA"/>
    <w:rsid w:val="00E62469"/>
    <w:rsid w:val="00E62BC5"/>
    <w:rsid w:val="00E644B2"/>
    <w:rsid w:val="00E65EDF"/>
    <w:rsid w:val="00E7198C"/>
    <w:rsid w:val="00E73CF5"/>
    <w:rsid w:val="00E74163"/>
    <w:rsid w:val="00E74C32"/>
    <w:rsid w:val="00E77544"/>
    <w:rsid w:val="00E77CAE"/>
    <w:rsid w:val="00E80028"/>
    <w:rsid w:val="00E83036"/>
    <w:rsid w:val="00E831E5"/>
    <w:rsid w:val="00E83C5A"/>
    <w:rsid w:val="00E86909"/>
    <w:rsid w:val="00E8793E"/>
    <w:rsid w:val="00E92FFC"/>
    <w:rsid w:val="00E93112"/>
    <w:rsid w:val="00E9573B"/>
    <w:rsid w:val="00EA6A02"/>
    <w:rsid w:val="00EA7F4D"/>
    <w:rsid w:val="00EB20B4"/>
    <w:rsid w:val="00EB48D4"/>
    <w:rsid w:val="00EB49CC"/>
    <w:rsid w:val="00EB57F8"/>
    <w:rsid w:val="00EB6969"/>
    <w:rsid w:val="00EC065C"/>
    <w:rsid w:val="00EC3C76"/>
    <w:rsid w:val="00ED1B98"/>
    <w:rsid w:val="00ED295C"/>
    <w:rsid w:val="00ED3AF2"/>
    <w:rsid w:val="00ED5F24"/>
    <w:rsid w:val="00ED74C5"/>
    <w:rsid w:val="00ED768F"/>
    <w:rsid w:val="00EE2773"/>
    <w:rsid w:val="00EE3CB9"/>
    <w:rsid w:val="00EE65C0"/>
    <w:rsid w:val="00EF17A1"/>
    <w:rsid w:val="00EF34F5"/>
    <w:rsid w:val="00EF7F9C"/>
    <w:rsid w:val="00F00200"/>
    <w:rsid w:val="00F01704"/>
    <w:rsid w:val="00F02DD2"/>
    <w:rsid w:val="00F05C93"/>
    <w:rsid w:val="00F05F15"/>
    <w:rsid w:val="00F11205"/>
    <w:rsid w:val="00F12490"/>
    <w:rsid w:val="00F12F21"/>
    <w:rsid w:val="00F24A8F"/>
    <w:rsid w:val="00F27952"/>
    <w:rsid w:val="00F31E69"/>
    <w:rsid w:val="00F32728"/>
    <w:rsid w:val="00F35BA1"/>
    <w:rsid w:val="00F40143"/>
    <w:rsid w:val="00F429F1"/>
    <w:rsid w:val="00F435F9"/>
    <w:rsid w:val="00F44BDF"/>
    <w:rsid w:val="00F46BCE"/>
    <w:rsid w:val="00F4705E"/>
    <w:rsid w:val="00F475C1"/>
    <w:rsid w:val="00F512D7"/>
    <w:rsid w:val="00F51B47"/>
    <w:rsid w:val="00F541B9"/>
    <w:rsid w:val="00F5439C"/>
    <w:rsid w:val="00F547BD"/>
    <w:rsid w:val="00F57AAF"/>
    <w:rsid w:val="00F57B5E"/>
    <w:rsid w:val="00F61829"/>
    <w:rsid w:val="00F62826"/>
    <w:rsid w:val="00F62F50"/>
    <w:rsid w:val="00F651B0"/>
    <w:rsid w:val="00F663CF"/>
    <w:rsid w:val="00F66529"/>
    <w:rsid w:val="00F6716E"/>
    <w:rsid w:val="00F750BD"/>
    <w:rsid w:val="00F751B4"/>
    <w:rsid w:val="00F75677"/>
    <w:rsid w:val="00F766A9"/>
    <w:rsid w:val="00F76A96"/>
    <w:rsid w:val="00F8393E"/>
    <w:rsid w:val="00F83BED"/>
    <w:rsid w:val="00F84879"/>
    <w:rsid w:val="00F84DC5"/>
    <w:rsid w:val="00F87736"/>
    <w:rsid w:val="00F926AA"/>
    <w:rsid w:val="00FA11A6"/>
    <w:rsid w:val="00FA1295"/>
    <w:rsid w:val="00FA305D"/>
    <w:rsid w:val="00FA4C97"/>
    <w:rsid w:val="00FA6B84"/>
    <w:rsid w:val="00FA6EE9"/>
    <w:rsid w:val="00FB19B4"/>
    <w:rsid w:val="00FB1DCC"/>
    <w:rsid w:val="00FB39DF"/>
    <w:rsid w:val="00FB5653"/>
    <w:rsid w:val="00FB7C4F"/>
    <w:rsid w:val="00FC1828"/>
    <w:rsid w:val="00FC38A5"/>
    <w:rsid w:val="00FC534B"/>
    <w:rsid w:val="00FC6B05"/>
    <w:rsid w:val="00FC70E5"/>
    <w:rsid w:val="00FD2392"/>
    <w:rsid w:val="00FD4414"/>
    <w:rsid w:val="00FD4919"/>
    <w:rsid w:val="00FD4D83"/>
    <w:rsid w:val="00FE06E6"/>
    <w:rsid w:val="00FE506E"/>
    <w:rsid w:val="00FF1142"/>
    <w:rsid w:val="00FF1440"/>
    <w:rsid w:val="00FF318A"/>
    <w:rsid w:val="00FF46A2"/>
    <w:rsid w:val="00FF57AD"/>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05B5"/>
    <w:rPr>
      <w:rFonts w:ascii="Times NR MT" w:hAnsi="Times NR MT"/>
      <w:color w:val="000000"/>
      <w:sz w:val="24"/>
    </w:rPr>
  </w:style>
  <w:style w:type="paragraph" w:styleId="berschrift1">
    <w:name w:val="heading 1"/>
    <w:basedOn w:val="Standard"/>
    <w:next w:val="Standard"/>
    <w:link w:val="berschrift1Zchn"/>
    <w:qFormat/>
    <w:rsid w:val="00C0060A"/>
    <w:pPr>
      <w:keepNext/>
      <w:outlineLvl w:val="0"/>
    </w:pPr>
    <w:rPr>
      <w:rFonts w:ascii="Times New Roman" w:eastAsia="Times New Roman" w:hAnsi="Times New Roman"/>
      <w:b/>
      <w:bCs/>
      <w:color w:val="auto"/>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8C05B5"/>
    <w:pPr>
      <w:widowControl w:val="0"/>
      <w:autoSpaceDE w:val="0"/>
      <w:autoSpaceDN w:val="0"/>
      <w:adjustRightInd w:val="0"/>
    </w:pPr>
    <w:rPr>
      <w:rFonts w:eastAsia="Times New Roman"/>
      <w:color w:val="222226"/>
    </w:rPr>
  </w:style>
  <w:style w:type="paragraph" w:styleId="Kopfzeile">
    <w:name w:val="header"/>
    <w:basedOn w:val="Standard"/>
    <w:rsid w:val="008C05B5"/>
    <w:pPr>
      <w:tabs>
        <w:tab w:val="center" w:pos="4536"/>
        <w:tab w:val="right" w:pos="9072"/>
      </w:tabs>
    </w:pPr>
  </w:style>
  <w:style w:type="character" w:customStyle="1" w:styleId="HEROberschrift">
    <w:name w:val="HERO Überschrift"/>
    <w:basedOn w:val="Absatz-Standardschriftart"/>
    <w:rsid w:val="008C05B5"/>
    <w:rPr>
      <w:rFonts w:ascii="Times New Roman" w:hAnsi="Times New Roman"/>
      <w:b/>
      <w:color w:val="auto"/>
      <w:sz w:val="24"/>
    </w:rPr>
  </w:style>
  <w:style w:type="character" w:customStyle="1" w:styleId="HEROFlietext">
    <w:name w:val="HERO Fließtext"/>
    <w:basedOn w:val="Absatz-Standardschriftart"/>
    <w:rsid w:val="008C05B5"/>
    <w:rPr>
      <w:rFonts w:ascii="Times New Roman" w:hAnsi="Times New Roman"/>
      <w:color w:val="000000"/>
      <w:sz w:val="24"/>
    </w:rPr>
  </w:style>
  <w:style w:type="paragraph" w:styleId="Fuzeile">
    <w:name w:val="footer"/>
    <w:basedOn w:val="Standard"/>
    <w:rsid w:val="008C05B5"/>
    <w:pPr>
      <w:tabs>
        <w:tab w:val="center" w:pos="4536"/>
        <w:tab w:val="right" w:pos="9072"/>
      </w:tabs>
    </w:pPr>
  </w:style>
  <w:style w:type="paragraph" w:styleId="Textkrper2">
    <w:name w:val="Body Text 2"/>
    <w:basedOn w:val="Standard"/>
    <w:rsid w:val="008C05B5"/>
    <w:pPr>
      <w:widowControl w:val="0"/>
      <w:autoSpaceDE w:val="0"/>
      <w:autoSpaceDN w:val="0"/>
      <w:adjustRightInd w:val="0"/>
    </w:pPr>
  </w:style>
  <w:style w:type="character" w:styleId="Hyperlink">
    <w:name w:val="Hyperlink"/>
    <w:basedOn w:val="Absatz-Standardschriftart"/>
    <w:rsid w:val="004B1781"/>
    <w:rPr>
      <w:color w:val="0000FF"/>
      <w:u w:val="single"/>
    </w:rPr>
  </w:style>
  <w:style w:type="character" w:customStyle="1" w:styleId="E-MailFormatvorlage221">
    <w:name w:val="E-MailFormatvorlage221"/>
    <w:basedOn w:val="Absatz-Standardschriftart"/>
    <w:semiHidden/>
    <w:rsid w:val="003C60F4"/>
    <w:rPr>
      <w:rFonts w:ascii="Arial" w:hAnsi="Arial" w:cs="Arial"/>
      <w:color w:val="auto"/>
      <w:sz w:val="20"/>
      <w:szCs w:val="20"/>
    </w:rPr>
  </w:style>
  <w:style w:type="paragraph" w:styleId="Sprechblasentext">
    <w:name w:val="Balloon Text"/>
    <w:basedOn w:val="Standard"/>
    <w:semiHidden/>
    <w:rsid w:val="003C60F4"/>
    <w:rPr>
      <w:rFonts w:ascii="Tahoma" w:hAnsi="Tahoma" w:cs="Tahoma"/>
      <w:sz w:val="16"/>
      <w:szCs w:val="16"/>
    </w:rPr>
  </w:style>
  <w:style w:type="character" w:styleId="Seitenzahl">
    <w:name w:val="page number"/>
    <w:basedOn w:val="Absatz-Standardschriftart"/>
    <w:rsid w:val="00415527"/>
  </w:style>
  <w:style w:type="paragraph" w:styleId="StandardWeb">
    <w:name w:val="Normal (Web)"/>
    <w:basedOn w:val="Standard"/>
    <w:uiPriority w:val="99"/>
    <w:rsid w:val="00C87804"/>
    <w:rPr>
      <w:rFonts w:ascii="Times New Roman" w:eastAsia="Times New Roman" w:hAnsi="Times New Roman"/>
      <w:color w:val="auto"/>
      <w:szCs w:val="24"/>
    </w:rPr>
  </w:style>
  <w:style w:type="paragraph" w:styleId="NurText">
    <w:name w:val="Plain Text"/>
    <w:basedOn w:val="Standard"/>
    <w:link w:val="NurTextZchn"/>
    <w:uiPriority w:val="99"/>
    <w:unhideWhenUsed/>
    <w:rsid w:val="00520EFA"/>
    <w:rPr>
      <w:rFonts w:ascii="Calibri" w:eastAsiaTheme="minorHAnsi" w:hAnsi="Calibri" w:cstheme="minorBidi"/>
      <w:color w:val="auto"/>
      <w:sz w:val="22"/>
      <w:szCs w:val="21"/>
      <w:lang w:eastAsia="en-US"/>
    </w:rPr>
  </w:style>
  <w:style w:type="character" w:customStyle="1" w:styleId="NurTextZchn">
    <w:name w:val="Nur Text Zchn"/>
    <w:basedOn w:val="Absatz-Standardschriftart"/>
    <w:link w:val="NurText"/>
    <w:uiPriority w:val="99"/>
    <w:rsid w:val="00520EFA"/>
    <w:rPr>
      <w:rFonts w:ascii="Calibri" w:eastAsiaTheme="minorHAnsi" w:hAnsi="Calibri" w:cstheme="minorBidi"/>
      <w:sz w:val="22"/>
      <w:szCs w:val="21"/>
      <w:lang w:eastAsia="en-US"/>
    </w:rPr>
  </w:style>
  <w:style w:type="character" w:customStyle="1" w:styleId="berschrift1Zchn">
    <w:name w:val="Überschrift 1 Zchn"/>
    <w:basedOn w:val="Absatz-Standardschriftart"/>
    <w:link w:val="berschrift1"/>
    <w:rsid w:val="00C0060A"/>
    <w:rPr>
      <w:rFonts w:eastAsia="Times New Roman"/>
      <w:b/>
      <w:bCs/>
      <w:sz w:val="32"/>
      <w:szCs w:val="24"/>
    </w:rPr>
  </w:style>
  <w:style w:type="paragraph" w:styleId="Funotentext">
    <w:name w:val="footnote text"/>
    <w:basedOn w:val="Standard"/>
    <w:link w:val="FunotentextZchn"/>
    <w:uiPriority w:val="99"/>
    <w:semiHidden/>
    <w:unhideWhenUsed/>
    <w:rsid w:val="00610DEA"/>
    <w:rPr>
      <w:rFonts w:ascii="Univers LT 57 Condensed" w:eastAsiaTheme="minorHAnsi" w:hAnsi="Univers LT 57 Condensed" w:cstheme="minorBidi"/>
      <w:color w:val="auto"/>
      <w:sz w:val="20"/>
      <w:lang w:eastAsia="en-US"/>
    </w:rPr>
  </w:style>
  <w:style w:type="character" w:customStyle="1" w:styleId="FunotentextZchn">
    <w:name w:val="Fußnotentext Zchn"/>
    <w:basedOn w:val="Absatz-Standardschriftart"/>
    <w:link w:val="Funotentext"/>
    <w:uiPriority w:val="99"/>
    <w:semiHidden/>
    <w:rsid w:val="00610DEA"/>
    <w:rPr>
      <w:rFonts w:ascii="Univers LT 57 Condensed" w:eastAsiaTheme="minorHAnsi" w:hAnsi="Univers LT 57 Condensed" w:cstheme="minorBidi"/>
      <w:lang w:eastAsia="en-US"/>
    </w:rPr>
  </w:style>
  <w:style w:type="character" w:styleId="Funotenzeichen">
    <w:name w:val="footnote reference"/>
    <w:basedOn w:val="Absatz-Standardschriftart"/>
    <w:uiPriority w:val="99"/>
    <w:semiHidden/>
    <w:unhideWhenUsed/>
    <w:rsid w:val="00610DEA"/>
    <w:rPr>
      <w:vertAlign w:val="superscript"/>
    </w:rPr>
  </w:style>
  <w:style w:type="character" w:styleId="Kommentarzeichen">
    <w:name w:val="annotation reference"/>
    <w:basedOn w:val="Absatz-Standardschriftart"/>
    <w:uiPriority w:val="99"/>
    <w:semiHidden/>
    <w:unhideWhenUsed/>
    <w:rsid w:val="00B43506"/>
    <w:rPr>
      <w:sz w:val="16"/>
      <w:szCs w:val="16"/>
    </w:rPr>
  </w:style>
  <w:style w:type="paragraph" w:styleId="Kommentartext">
    <w:name w:val="annotation text"/>
    <w:basedOn w:val="Standard"/>
    <w:link w:val="KommentartextZchn"/>
    <w:uiPriority w:val="99"/>
    <w:semiHidden/>
    <w:unhideWhenUsed/>
    <w:rsid w:val="00B43506"/>
    <w:rPr>
      <w:sz w:val="20"/>
    </w:rPr>
  </w:style>
  <w:style w:type="character" w:customStyle="1" w:styleId="KommentartextZchn">
    <w:name w:val="Kommentartext Zchn"/>
    <w:basedOn w:val="Absatz-Standardschriftart"/>
    <w:link w:val="Kommentartext"/>
    <w:uiPriority w:val="99"/>
    <w:semiHidden/>
    <w:rsid w:val="00B43506"/>
    <w:rPr>
      <w:rFonts w:ascii="Times NR MT" w:hAnsi="Times NR MT"/>
      <w:color w:val="000000"/>
    </w:rPr>
  </w:style>
  <w:style w:type="paragraph" w:styleId="Kommentarthema">
    <w:name w:val="annotation subject"/>
    <w:basedOn w:val="Kommentartext"/>
    <w:next w:val="Kommentartext"/>
    <w:link w:val="KommentarthemaZchn"/>
    <w:uiPriority w:val="99"/>
    <w:semiHidden/>
    <w:unhideWhenUsed/>
    <w:rsid w:val="00B43506"/>
    <w:rPr>
      <w:b/>
      <w:bCs/>
    </w:rPr>
  </w:style>
  <w:style w:type="character" w:customStyle="1" w:styleId="KommentarthemaZchn">
    <w:name w:val="Kommentarthema Zchn"/>
    <w:basedOn w:val="KommentartextZchn"/>
    <w:link w:val="Kommentarthema"/>
    <w:uiPriority w:val="99"/>
    <w:semiHidden/>
    <w:rsid w:val="00B43506"/>
    <w:rPr>
      <w:rFonts w:ascii="Times NR MT" w:hAnsi="Times NR MT"/>
      <w:b/>
      <w:bCs/>
      <w:color w:val="000000"/>
    </w:rPr>
  </w:style>
</w:styles>
</file>

<file path=word/webSettings.xml><?xml version="1.0" encoding="utf-8"?>
<w:webSettings xmlns:r="http://schemas.openxmlformats.org/officeDocument/2006/relationships" xmlns:w="http://schemas.openxmlformats.org/wordprocessingml/2006/main">
  <w:divs>
    <w:div w:id="23020153">
      <w:bodyDiv w:val="1"/>
      <w:marLeft w:val="0"/>
      <w:marRight w:val="0"/>
      <w:marTop w:val="0"/>
      <w:marBottom w:val="0"/>
      <w:divBdr>
        <w:top w:val="none" w:sz="0" w:space="0" w:color="auto"/>
        <w:left w:val="none" w:sz="0" w:space="0" w:color="auto"/>
        <w:bottom w:val="none" w:sz="0" w:space="0" w:color="auto"/>
        <w:right w:val="none" w:sz="0" w:space="0" w:color="auto"/>
      </w:divBdr>
    </w:div>
    <w:div w:id="415636468">
      <w:bodyDiv w:val="1"/>
      <w:marLeft w:val="0"/>
      <w:marRight w:val="0"/>
      <w:marTop w:val="0"/>
      <w:marBottom w:val="0"/>
      <w:divBdr>
        <w:top w:val="none" w:sz="0" w:space="0" w:color="auto"/>
        <w:left w:val="none" w:sz="0" w:space="0" w:color="auto"/>
        <w:bottom w:val="none" w:sz="0" w:space="0" w:color="auto"/>
        <w:right w:val="none" w:sz="0" w:space="0" w:color="auto"/>
      </w:divBdr>
    </w:div>
    <w:div w:id="504170210">
      <w:bodyDiv w:val="1"/>
      <w:marLeft w:val="0"/>
      <w:marRight w:val="0"/>
      <w:marTop w:val="0"/>
      <w:marBottom w:val="0"/>
      <w:divBdr>
        <w:top w:val="none" w:sz="0" w:space="0" w:color="auto"/>
        <w:left w:val="none" w:sz="0" w:space="0" w:color="auto"/>
        <w:bottom w:val="none" w:sz="0" w:space="0" w:color="auto"/>
        <w:right w:val="none" w:sz="0" w:space="0" w:color="auto"/>
      </w:divBdr>
    </w:div>
    <w:div w:id="525870808">
      <w:bodyDiv w:val="1"/>
      <w:marLeft w:val="0"/>
      <w:marRight w:val="0"/>
      <w:marTop w:val="0"/>
      <w:marBottom w:val="0"/>
      <w:divBdr>
        <w:top w:val="none" w:sz="0" w:space="0" w:color="auto"/>
        <w:left w:val="none" w:sz="0" w:space="0" w:color="auto"/>
        <w:bottom w:val="none" w:sz="0" w:space="0" w:color="auto"/>
        <w:right w:val="none" w:sz="0" w:space="0" w:color="auto"/>
      </w:divBdr>
    </w:div>
    <w:div w:id="947470587">
      <w:bodyDiv w:val="1"/>
      <w:marLeft w:val="0"/>
      <w:marRight w:val="0"/>
      <w:marTop w:val="0"/>
      <w:marBottom w:val="0"/>
      <w:divBdr>
        <w:top w:val="none" w:sz="0" w:space="0" w:color="auto"/>
        <w:left w:val="none" w:sz="0" w:space="0" w:color="auto"/>
        <w:bottom w:val="none" w:sz="0" w:space="0" w:color="auto"/>
        <w:right w:val="none" w:sz="0" w:space="0" w:color="auto"/>
      </w:divBdr>
    </w:div>
    <w:div w:id="1023895752">
      <w:bodyDiv w:val="1"/>
      <w:marLeft w:val="0"/>
      <w:marRight w:val="0"/>
      <w:marTop w:val="0"/>
      <w:marBottom w:val="0"/>
      <w:divBdr>
        <w:top w:val="none" w:sz="0" w:space="0" w:color="auto"/>
        <w:left w:val="none" w:sz="0" w:space="0" w:color="auto"/>
        <w:bottom w:val="none" w:sz="0" w:space="0" w:color="auto"/>
        <w:right w:val="none" w:sz="0" w:space="0" w:color="auto"/>
      </w:divBdr>
    </w:div>
    <w:div w:id="1075935611">
      <w:bodyDiv w:val="1"/>
      <w:marLeft w:val="0"/>
      <w:marRight w:val="0"/>
      <w:marTop w:val="0"/>
      <w:marBottom w:val="0"/>
      <w:divBdr>
        <w:top w:val="none" w:sz="0" w:space="0" w:color="auto"/>
        <w:left w:val="none" w:sz="0" w:space="0" w:color="auto"/>
        <w:bottom w:val="none" w:sz="0" w:space="0" w:color="auto"/>
        <w:right w:val="none" w:sz="0" w:space="0" w:color="auto"/>
      </w:divBdr>
    </w:div>
    <w:div w:id="1104152846">
      <w:bodyDiv w:val="1"/>
      <w:marLeft w:val="0"/>
      <w:marRight w:val="0"/>
      <w:marTop w:val="0"/>
      <w:marBottom w:val="0"/>
      <w:divBdr>
        <w:top w:val="none" w:sz="0" w:space="0" w:color="auto"/>
        <w:left w:val="none" w:sz="0" w:space="0" w:color="auto"/>
        <w:bottom w:val="none" w:sz="0" w:space="0" w:color="auto"/>
        <w:right w:val="none" w:sz="0" w:space="0" w:color="auto"/>
      </w:divBdr>
    </w:div>
    <w:div w:id="1202792114">
      <w:bodyDiv w:val="1"/>
      <w:marLeft w:val="0"/>
      <w:marRight w:val="0"/>
      <w:marTop w:val="0"/>
      <w:marBottom w:val="0"/>
      <w:divBdr>
        <w:top w:val="none" w:sz="0" w:space="0" w:color="auto"/>
        <w:left w:val="none" w:sz="0" w:space="0" w:color="auto"/>
        <w:bottom w:val="none" w:sz="0" w:space="0" w:color="auto"/>
        <w:right w:val="none" w:sz="0" w:space="0" w:color="auto"/>
      </w:divBdr>
    </w:div>
    <w:div w:id="1215653189">
      <w:bodyDiv w:val="1"/>
      <w:marLeft w:val="0"/>
      <w:marRight w:val="0"/>
      <w:marTop w:val="0"/>
      <w:marBottom w:val="0"/>
      <w:divBdr>
        <w:top w:val="none" w:sz="0" w:space="0" w:color="auto"/>
        <w:left w:val="none" w:sz="0" w:space="0" w:color="auto"/>
        <w:bottom w:val="none" w:sz="0" w:space="0" w:color="auto"/>
        <w:right w:val="none" w:sz="0" w:space="0" w:color="auto"/>
      </w:divBdr>
    </w:div>
    <w:div w:id="1473327550">
      <w:bodyDiv w:val="1"/>
      <w:marLeft w:val="0"/>
      <w:marRight w:val="0"/>
      <w:marTop w:val="0"/>
      <w:marBottom w:val="0"/>
      <w:divBdr>
        <w:top w:val="none" w:sz="0" w:space="0" w:color="auto"/>
        <w:left w:val="none" w:sz="0" w:space="0" w:color="auto"/>
        <w:bottom w:val="none" w:sz="0" w:space="0" w:color="auto"/>
        <w:right w:val="none" w:sz="0" w:space="0" w:color="auto"/>
      </w:divBdr>
    </w:div>
    <w:div w:id="1723820346">
      <w:bodyDiv w:val="1"/>
      <w:marLeft w:val="0"/>
      <w:marRight w:val="0"/>
      <w:marTop w:val="0"/>
      <w:marBottom w:val="0"/>
      <w:divBdr>
        <w:top w:val="none" w:sz="0" w:space="0" w:color="auto"/>
        <w:left w:val="none" w:sz="0" w:space="0" w:color="auto"/>
        <w:bottom w:val="none" w:sz="0" w:space="0" w:color="auto"/>
        <w:right w:val="none" w:sz="0" w:space="0" w:color="auto"/>
      </w:divBdr>
    </w:div>
    <w:div w:id="1825971177">
      <w:bodyDiv w:val="1"/>
      <w:marLeft w:val="0"/>
      <w:marRight w:val="0"/>
      <w:marTop w:val="0"/>
      <w:marBottom w:val="0"/>
      <w:divBdr>
        <w:top w:val="none" w:sz="0" w:space="0" w:color="auto"/>
        <w:left w:val="none" w:sz="0" w:space="0" w:color="auto"/>
        <w:bottom w:val="none" w:sz="0" w:space="0" w:color="auto"/>
        <w:right w:val="none" w:sz="0" w:space="0" w:color="auto"/>
      </w:divBdr>
    </w:div>
    <w:div w:id="1878005890">
      <w:bodyDiv w:val="1"/>
      <w:marLeft w:val="0"/>
      <w:marRight w:val="0"/>
      <w:marTop w:val="0"/>
      <w:marBottom w:val="0"/>
      <w:divBdr>
        <w:top w:val="none" w:sz="0" w:space="0" w:color="auto"/>
        <w:left w:val="none" w:sz="0" w:space="0" w:color="auto"/>
        <w:bottom w:val="none" w:sz="0" w:space="0" w:color="auto"/>
        <w:right w:val="none" w:sz="0" w:space="0" w:color="auto"/>
      </w:divBdr>
    </w:div>
    <w:div w:id="196099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stock-port.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dtC\AppData\Local\Temp\Temp1_Pressemitteilung_%20170104.zip\Pressemitteilung_%20170104\Pressemitteilung_%20170104.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BE612-90B2-44AB-84C8-35E8721B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 170104</Template>
  <TotalTime>0</TotalTime>
  <Pages>4</Pages>
  <Words>1328</Words>
  <Characters>6754</Characters>
  <Application>Microsoft Office Word</Application>
  <DocSecurity>0</DocSecurity>
  <Lines>138</Lines>
  <Paragraphs>18</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8075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Hardt Christian</dc:creator>
  <cp:lastModifiedBy>media-town</cp:lastModifiedBy>
  <cp:revision>14</cp:revision>
  <cp:lastPrinted>2020-04-15T12:50:00Z</cp:lastPrinted>
  <dcterms:created xsi:type="dcterms:W3CDTF">2020-12-17T12:04:00Z</dcterms:created>
  <dcterms:modified xsi:type="dcterms:W3CDTF">2020-12-20T11:00:00Z</dcterms:modified>
</cp:coreProperties>
</file>